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A3700" w14:textId="77777777" w:rsidR="00512AA4" w:rsidRDefault="00512AA4" w:rsidP="00512AA4">
      <w:pPr>
        <w:autoSpaceDE w:val="0"/>
        <w:autoSpaceDN w:val="0"/>
        <w:adjustRightInd w:val="0"/>
        <w:jc w:val="center"/>
        <w:rPr>
          <w:rFonts w:ascii="Verdana" w:hAnsi="Verdana" w:cs="Verdana"/>
          <w:b/>
          <w:sz w:val="32"/>
          <w:szCs w:val="32"/>
        </w:rPr>
      </w:pPr>
      <w:r>
        <w:rPr>
          <w:rFonts w:ascii="Verdana" w:hAnsi="Verdana" w:cs="Verdana"/>
          <w:b/>
          <w:sz w:val="32"/>
          <w:szCs w:val="32"/>
        </w:rPr>
        <w:t xml:space="preserve">SCHEDA </w:t>
      </w:r>
      <w:r w:rsidRPr="007C066F">
        <w:rPr>
          <w:rFonts w:ascii="Verdana" w:hAnsi="Verdana" w:cs="Verdana"/>
          <w:b/>
          <w:sz w:val="32"/>
          <w:szCs w:val="32"/>
        </w:rPr>
        <w:t xml:space="preserve">DI OSSERVAZIONE </w:t>
      </w:r>
    </w:p>
    <w:p w14:paraId="15CCE028" w14:textId="77777777" w:rsidR="00512AA4" w:rsidRPr="007C066F" w:rsidRDefault="00512AA4" w:rsidP="00512AA4">
      <w:pPr>
        <w:autoSpaceDE w:val="0"/>
        <w:autoSpaceDN w:val="0"/>
        <w:adjustRightInd w:val="0"/>
        <w:jc w:val="center"/>
        <w:rPr>
          <w:rFonts w:ascii="Verdana" w:hAnsi="Verdana" w:cs="Verdana"/>
          <w:b/>
          <w:sz w:val="32"/>
          <w:szCs w:val="32"/>
        </w:rPr>
      </w:pPr>
      <w:r>
        <w:rPr>
          <w:rFonts w:ascii="Verdana" w:hAnsi="Verdana" w:cs="Verdana"/>
          <w:b/>
          <w:sz w:val="32"/>
          <w:szCs w:val="32"/>
        </w:rPr>
        <w:t>per la rilevazione dei Bisogni Educativi Speciali</w:t>
      </w:r>
    </w:p>
    <w:p w14:paraId="6FC01A3F" w14:textId="77777777" w:rsidR="00512AA4" w:rsidRDefault="00512AA4" w:rsidP="00512AA4">
      <w:pPr>
        <w:pStyle w:val="Corpotesto"/>
        <w:spacing w:before="9"/>
        <w:rPr>
          <w:b/>
          <w:sz w:val="27"/>
        </w:rPr>
      </w:pPr>
    </w:p>
    <w:p w14:paraId="37BBDA2C" w14:textId="4A93582F" w:rsidR="00512AA4" w:rsidRPr="00AC08A5" w:rsidRDefault="00512AA4" w:rsidP="00512AA4">
      <w:pPr>
        <w:pStyle w:val="Titolo21"/>
        <w:ind w:right="1320"/>
        <w:rPr>
          <w:lang w:val="it-IT"/>
        </w:rPr>
      </w:pPr>
      <w:r w:rsidRPr="00AC08A5">
        <w:rPr>
          <w:lang w:val="it-IT"/>
        </w:rPr>
        <w:t>A.S. 202</w:t>
      </w:r>
      <w:r w:rsidR="004C2EC2" w:rsidRPr="00AC08A5">
        <w:rPr>
          <w:lang w:val="it-IT"/>
        </w:rPr>
        <w:t>2</w:t>
      </w:r>
      <w:r w:rsidRPr="00AC08A5">
        <w:rPr>
          <w:lang w:val="it-IT"/>
        </w:rPr>
        <w:t>/202</w:t>
      </w:r>
      <w:r w:rsidR="004C2EC2" w:rsidRPr="00AC08A5">
        <w:rPr>
          <w:lang w:val="it-IT"/>
        </w:rPr>
        <w:t>3</w:t>
      </w:r>
    </w:p>
    <w:p w14:paraId="6D6F9BF1" w14:textId="77777777" w:rsidR="00512AA4" w:rsidRPr="004A5DB3" w:rsidRDefault="00512AA4" w:rsidP="00512AA4">
      <w:pPr>
        <w:ind w:left="1283" w:right="1319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4A5DB3">
        <w:rPr>
          <w:rFonts w:asciiTheme="minorHAnsi" w:hAnsiTheme="minorHAnsi" w:cstheme="minorHAnsi"/>
          <w:b/>
          <w:bCs/>
          <w:sz w:val="28"/>
          <w:szCs w:val="28"/>
        </w:rPr>
        <w:t xml:space="preserve">SCUOLA PRIMARIA </w:t>
      </w:r>
    </w:p>
    <w:p w14:paraId="3AB2D8A4" w14:textId="77777777" w:rsidR="00512AA4" w:rsidRPr="00AC08A5" w:rsidRDefault="00512AA4" w:rsidP="00512AA4">
      <w:pPr>
        <w:pStyle w:val="Titolo41"/>
        <w:ind w:left="1283" w:right="1320"/>
        <w:jc w:val="center"/>
        <w:rPr>
          <w:lang w:val="it-IT"/>
        </w:rPr>
      </w:pPr>
      <w:r w:rsidRPr="00AC08A5">
        <w:rPr>
          <w:lang w:val="it-IT"/>
        </w:rPr>
        <w:t>DATI ANAGRAFICI ALUNNO/A</w:t>
      </w:r>
    </w:p>
    <w:p w14:paraId="7A2DDB60" w14:textId="77777777" w:rsidR="00512AA4" w:rsidRDefault="00512AA4" w:rsidP="00512AA4">
      <w:pPr>
        <w:spacing w:line="360" w:lineRule="auto"/>
        <w:jc w:val="both"/>
        <w:rPr>
          <w:rFonts w:ascii="Comic Sans MS" w:hAnsi="Comic Sans MS"/>
          <w:sz w:val="22"/>
          <w:szCs w:val="22"/>
        </w:rPr>
      </w:pPr>
    </w:p>
    <w:p w14:paraId="4C45DCDF" w14:textId="77777777" w:rsidR="00512AA4" w:rsidRDefault="00512AA4" w:rsidP="00512AA4">
      <w:pPr>
        <w:spacing w:line="360" w:lineRule="auto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Alunno/a …........................................................................... classe …............. sezione ….......................</w:t>
      </w:r>
    </w:p>
    <w:p w14:paraId="2F373F8A" w14:textId="77777777" w:rsidR="00512AA4" w:rsidRDefault="00512AA4" w:rsidP="00512AA4">
      <w:pPr>
        <w:spacing w:line="360" w:lineRule="auto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Team docenti …..........................................................................................................................................</w:t>
      </w:r>
    </w:p>
    <w:p w14:paraId="758D5384" w14:textId="77777777" w:rsidR="00512AA4" w:rsidRDefault="00512AA4" w:rsidP="00512AA4">
      <w:pPr>
        <w:spacing w:line="360" w:lineRule="auto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…....................................................................................................................................................................</w:t>
      </w:r>
    </w:p>
    <w:p w14:paraId="49C9EC9C" w14:textId="77777777" w:rsidR="00512AA4" w:rsidRDefault="00512AA4" w:rsidP="00512AA4">
      <w:pPr>
        <w:pStyle w:val="Corpotesto"/>
        <w:rPr>
          <w:b/>
        </w:rPr>
      </w:pPr>
    </w:p>
    <w:tbl>
      <w:tblPr>
        <w:tblStyle w:val="TableNormal"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352"/>
        <w:gridCol w:w="3468"/>
        <w:gridCol w:w="4808"/>
      </w:tblGrid>
      <w:tr w:rsidR="00512AA4" w:rsidRPr="004C2EC2" w14:paraId="78889620" w14:textId="77777777" w:rsidTr="004C2EC2">
        <w:trPr>
          <w:trHeight w:hRule="exact" w:val="393"/>
          <w:jc w:val="center"/>
        </w:trPr>
        <w:tc>
          <w:tcPr>
            <w:tcW w:w="702" w:type="pct"/>
            <w:vMerge w:val="restart"/>
            <w:vAlign w:val="center"/>
          </w:tcPr>
          <w:p w14:paraId="3A26972F" w14:textId="77777777" w:rsidR="00512AA4" w:rsidRPr="004C2EC2" w:rsidRDefault="00512AA4" w:rsidP="004C2EC2">
            <w:pPr>
              <w:pStyle w:val="TableParagraph"/>
              <w:ind w:left="0" w:firstLine="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2EC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DATI </w:t>
            </w:r>
            <w:r w:rsidRPr="004C2EC2">
              <w:rPr>
                <w:rFonts w:asciiTheme="minorHAnsi" w:hAnsiTheme="minorHAnsi" w:cstheme="minorHAnsi"/>
                <w:b/>
                <w:w w:val="95"/>
                <w:sz w:val="24"/>
                <w:szCs w:val="24"/>
              </w:rPr>
              <w:t>GENERALI</w:t>
            </w:r>
          </w:p>
        </w:tc>
        <w:tc>
          <w:tcPr>
            <w:tcW w:w="1801" w:type="pct"/>
            <w:vAlign w:val="center"/>
          </w:tcPr>
          <w:p w14:paraId="7582BB7D" w14:textId="77777777" w:rsidR="00512AA4" w:rsidRPr="004C2EC2" w:rsidRDefault="00512AA4" w:rsidP="004C2E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Insegnante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referente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 BES:</w:t>
            </w:r>
          </w:p>
        </w:tc>
        <w:tc>
          <w:tcPr>
            <w:tcW w:w="2497" w:type="pct"/>
            <w:vAlign w:val="center"/>
          </w:tcPr>
          <w:p w14:paraId="335FAD50" w14:textId="77777777" w:rsidR="00512AA4" w:rsidRPr="004C2EC2" w:rsidRDefault="00512AA4" w:rsidP="004C2EC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12AA4" w:rsidRPr="004C2EC2" w14:paraId="7751B14B" w14:textId="77777777" w:rsidTr="004C2EC2">
        <w:trPr>
          <w:trHeight w:hRule="exact" w:val="1451"/>
          <w:jc w:val="center"/>
        </w:trPr>
        <w:tc>
          <w:tcPr>
            <w:tcW w:w="702" w:type="pct"/>
            <w:vMerge/>
            <w:vAlign w:val="center"/>
          </w:tcPr>
          <w:p w14:paraId="2AF42F14" w14:textId="77777777" w:rsidR="00512AA4" w:rsidRPr="004C2EC2" w:rsidRDefault="00512AA4" w:rsidP="004C2EC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01" w:type="pct"/>
            <w:vAlign w:val="center"/>
          </w:tcPr>
          <w:p w14:paraId="74BEEA01" w14:textId="77777777" w:rsidR="00512AA4" w:rsidRPr="00AC08A5" w:rsidRDefault="00512AA4" w:rsidP="004C2EC2">
            <w:pPr>
              <w:pStyle w:val="TableParagraph"/>
              <w:ind w:right="100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Interventi pregressi e/o contemporanei al percorso scolastico</w:t>
            </w:r>
          </w:p>
        </w:tc>
        <w:tc>
          <w:tcPr>
            <w:tcW w:w="2497" w:type="pct"/>
            <w:vAlign w:val="center"/>
          </w:tcPr>
          <w:p w14:paraId="5B241D1A" w14:textId="77777777" w:rsidR="00512AA4" w:rsidRPr="00AC08A5" w:rsidRDefault="00512AA4" w:rsidP="004C2EC2">
            <w:pPr>
              <w:pStyle w:val="TableParagraph"/>
              <w:ind w:right="163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Presso: </w:t>
            </w:r>
          </w:p>
          <w:p w14:paraId="137D484A" w14:textId="77777777" w:rsidR="00512AA4" w:rsidRPr="00AC08A5" w:rsidRDefault="00512AA4" w:rsidP="004C2EC2">
            <w:pPr>
              <w:pStyle w:val="TableParagraph"/>
              <w:ind w:right="163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Effettuati da: </w:t>
            </w:r>
          </w:p>
          <w:p w14:paraId="484AEA31" w14:textId="77777777" w:rsidR="00512AA4" w:rsidRPr="00AC08A5" w:rsidRDefault="00512AA4" w:rsidP="004C2EC2">
            <w:pPr>
              <w:pStyle w:val="TableParagraph"/>
              <w:ind w:right="163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Periodo:</w:t>
            </w:r>
          </w:p>
          <w:p w14:paraId="7D073330" w14:textId="77777777" w:rsidR="00512AA4" w:rsidRPr="00AC08A5" w:rsidRDefault="00512AA4" w:rsidP="004C2EC2">
            <w:pPr>
              <w:pStyle w:val="TableParagraph"/>
              <w:ind w:right="163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Frequenza: </w:t>
            </w:r>
          </w:p>
          <w:p w14:paraId="1843AD07" w14:textId="77777777" w:rsidR="00512AA4" w:rsidRPr="004C2EC2" w:rsidRDefault="00512AA4" w:rsidP="004C2EC2">
            <w:pPr>
              <w:pStyle w:val="TableParagraph"/>
              <w:ind w:right="16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Modalità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12AA4" w:rsidRPr="004C2EC2" w14:paraId="39C0A61E" w14:textId="77777777" w:rsidTr="004C2EC2">
        <w:trPr>
          <w:trHeight w:hRule="exact" w:val="422"/>
          <w:jc w:val="center"/>
        </w:trPr>
        <w:tc>
          <w:tcPr>
            <w:tcW w:w="702" w:type="pct"/>
            <w:vMerge/>
            <w:vAlign w:val="center"/>
          </w:tcPr>
          <w:p w14:paraId="140B7C97" w14:textId="77777777" w:rsidR="00512AA4" w:rsidRPr="004C2EC2" w:rsidRDefault="00512AA4" w:rsidP="004C2EC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01" w:type="pct"/>
            <w:vAlign w:val="center"/>
          </w:tcPr>
          <w:p w14:paraId="17B76787" w14:textId="77777777" w:rsidR="00512AA4" w:rsidRPr="004C2EC2" w:rsidRDefault="00512AA4" w:rsidP="004C2E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Composizione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nucleo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familiare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2497" w:type="pct"/>
            <w:vAlign w:val="center"/>
          </w:tcPr>
          <w:p w14:paraId="720B6222" w14:textId="77777777" w:rsidR="00512AA4" w:rsidRPr="004C2EC2" w:rsidRDefault="00512AA4" w:rsidP="004C2EC2">
            <w:pPr>
              <w:pStyle w:val="TableParagraph"/>
              <w:ind w:right="21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membri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 n°:</w:t>
            </w:r>
          </w:p>
        </w:tc>
      </w:tr>
      <w:tr w:rsidR="00512AA4" w:rsidRPr="004C2EC2" w14:paraId="6E3DDFA6" w14:textId="77777777" w:rsidTr="004C2EC2">
        <w:trPr>
          <w:trHeight w:hRule="exact" w:val="393"/>
          <w:jc w:val="center"/>
        </w:trPr>
        <w:tc>
          <w:tcPr>
            <w:tcW w:w="702" w:type="pct"/>
            <w:vMerge/>
            <w:vAlign w:val="center"/>
          </w:tcPr>
          <w:p w14:paraId="2EB198CD" w14:textId="77777777" w:rsidR="00512AA4" w:rsidRPr="004C2EC2" w:rsidRDefault="00512AA4" w:rsidP="004C2EC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01" w:type="pct"/>
            <w:vAlign w:val="center"/>
          </w:tcPr>
          <w:p w14:paraId="6E3FCA62" w14:textId="77777777" w:rsidR="00512AA4" w:rsidRPr="004C2EC2" w:rsidRDefault="00512AA4" w:rsidP="004C2E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Frequenza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scolastica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2497" w:type="pct"/>
            <w:vAlign w:val="center"/>
          </w:tcPr>
          <w:p w14:paraId="2044109B" w14:textId="77777777" w:rsidR="00512AA4" w:rsidRPr="004C2EC2" w:rsidRDefault="00512AA4" w:rsidP="004C2E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 </w:t>
            </w: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regolare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 </w:t>
            </w:r>
            <w:proofErr w:type="spellStart"/>
            <w:proofErr w:type="gram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periodica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</w:t>
            </w:r>
            <w:proofErr w:type="gram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saltuaria</w:t>
            </w:r>
            <w:proofErr w:type="spellEnd"/>
          </w:p>
        </w:tc>
      </w:tr>
      <w:tr w:rsidR="00512AA4" w:rsidRPr="004C2EC2" w14:paraId="7E41355C" w14:textId="77777777" w:rsidTr="004C2EC2">
        <w:trPr>
          <w:trHeight w:hRule="exact" w:val="676"/>
          <w:jc w:val="center"/>
        </w:trPr>
        <w:tc>
          <w:tcPr>
            <w:tcW w:w="702" w:type="pct"/>
            <w:vMerge/>
            <w:vAlign w:val="center"/>
          </w:tcPr>
          <w:p w14:paraId="56B9DF3C" w14:textId="77777777" w:rsidR="00512AA4" w:rsidRPr="004C2EC2" w:rsidRDefault="00512AA4" w:rsidP="004C2EC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01" w:type="pct"/>
            <w:vAlign w:val="center"/>
          </w:tcPr>
          <w:p w14:paraId="33B5EB6C" w14:textId="77777777" w:rsidR="00512AA4" w:rsidRPr="004C2EC2" w:rsidRDefault="00512AA4" w:rsidP="004C2E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Partecipazione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della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famiglia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2497" w:type="pct"/>
            <w:vAlign w:val="center"/>
          </w:tcPr>
          <w:p w14:paraId="651553EA" w14:textId="77777777" w:rsidR="00512AA4" w:rsidRPr="004C2EC2" w:rsidRDefault="00512AA4" w:rsidP="004C2E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 </w:t>
            </w:r>
            <w:proofErr w:type="spellStart"/>
            <w:proofErr w:type="gram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costante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</w:t>
            </w:r>
            <w:proofErr w:type="gram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saltuaria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  </w:t>
            </w: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inesistente</w:t>
            </w:r>
            <w:proofErr w:type="spellEnd"/>
          </w:p>
        </w:tc>
      </w:tr>
      <w:tr w:rsidR="00512AA4" w:rsidRPr="004C2EC2" w14:paraId="724EC8C1" w14:textId="77777777" w:rsidTr="004C2EC2">
        <w:trPr>
          <w:trHeight w:hRule="exact" w:val="1351"/>
          <w:jc w:val="center"/>
        </w:trPr>
        <w:tc>
          <w:tcPr>
            <w:tcW w:w="702" w:type="pct"/>
            <w:vMerge/>
            <w:vAlign w:val="center"/>
          </w:tcPr>
          <w:p w14:paraId="26A90635" w14:textId="77777777" w:rsidR="00512AA4" w:rsidRPr="004C2EC2" w:rsidRDefault="00512AA4" w:rsidP="004C2EC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01" w:type="pct"/>
            <w:vAlign w:val="center"/>
          </w:tcPr>
          <w:p w14:paraId="3D5FD56D" w14:textId="77777777" w:rsidR="00512AA4" w:rsidRPr="004C2EC2" w:rsidRDefault="00512AA4" w:rsidP="004C2EC2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4C2EC2">
              <w:rPr>
                <w:rFonts w:asciiTheme="minorHAnsi" w:hAnsiTheme="minorHAnsi" w:cstheme="minorHAnsi"/>
                <w:sz w:val="24"/>
                <w:szCs w:val="24"/>
              </w:rPr>
              <w:t xml:space="preserve">Se è </w:t>
            </w:r>
            <w:proofErr w:type="spellStart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straniero</w:t>
            </w:r>
            <w:proofErr w:type="spellEnd"/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2497" w:type="pct"/>
            <w:vAlign w:val="center"/>
          </w:tcPr>
          <w:p w14:paraId="208B9CF4" w14:textId="77777777" w:rsidR="00512AA4" w:rsidRPr="00AC08A5" w:rsidRDefault="00512AA4" w:rsidP="004C2EC2">
            <w:pPr>
              <w:pStyle w:val="TableParagraph"/>
              <w:ind w:right="21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Stato di provenienza: </w:t>
            </w:r>
          </w:p>
          <w:p w14:paraId="2710F4C4" w14:textId="77777777" w:rsidR="00512AA4" w:rsidRPr="00AC08A5" w:rsidRDefault="00512AA4" w:rsidP="004C2EC2">
            <w:pPr>
              <w:pStyle w:val="TableParagraph"/>
              <w:ind w:right="21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Data di arrivo:</w:t>
            </w:r>
          </w:p>
          <w:p w14:paraId="508AB88D" w14:textId="77777777" w:rsidR="00512AA4" w:rsidRPr="00AC08A5" w:rsidRDefault="00512AA4" w:rsidP="004C2EC2">
            <w:pPr>
              <w:pStyle w:val="TableParagraph"/>
              <w:spacing w:before="1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Conoscenza della Lingua Italiana:</w:t>
            </w:r>
          </w:p>
          <w:p w14:paraId="74D6DFA6" w14:textId="77777777" w:rsidR="00512AA4" w:rsidRPr="00AC08A5" w:rsidRDefault="00512AA4" w:rsidP="004C2EC2">
            <w:pPr>
              <w:pStyle w:val="TableParagraph"/>
              <w:tabs>
                <w:tab w:val="left" w:pos="796"/>
              </w:tabs>
              <w:spacing w:before="145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</w:t>
            </w:r>
            <w:r w:rsidRPr="00AC08A5">
              <w:rPr>
                <w:rFonts w:asciiTheme="minorHAnsi" w:hAnsiTheme="minorHAnsi" w:cstheme="minorHAnsi"/>
                <w:spacing w:val="24"/>
                <w:sz w:val="24"/>
                <w:szCs w:val="24"/>
                <w:lang w:val="it-IT"/>
              </w:rPr>
              <w:t xml:space="preserve"> </w:t>
            </w: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si</w:t>
            </w: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ab/>
            </w:r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</w:t>
            </w: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</w:t>
            </w:r>
            <w:proofErr w:type="gramStart"/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no  </w:t>
            </w:r>
            <w:r w:rsidRPr="004C2EC2">
              <w:rPr>
                <w:rFonts w:asciiTheme="minorHAnsi" w:hAnsiTheme="minorHAnsi" w:cstheme="minorHAnsi"/>
                <w:sz w:val="24"/>
                <w:szCs w:val="24"/>
              </w:rPr>
              <w:t></w:t>
            </w:r>
            <w:proofErr w:type="gramEnd"/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in</w:t>
            </w:r>
            <w:r w:rsidRPr="00AC08A5">
              <w:rPr>
                <w:rFonts w:asciiTheme="minorHAnsi" w:hAnsiTheme="minorHAnsi" w:cstheme="minorHAnsi"/>
                <w:spacing w:val="48"/>
                <w:sz w:val="24"/>
                <w:szCs w:val="24"/>
                <w:lang w:val="it-IT"/>
              </w:rPr>
              <w:t xml:space="preserve"> </w:t>
            </w: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parte</w:t>
            </w:r>
          </w:p>
        </w:tc>
      </w:tr>
    </w:tbl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06"/>
        <w:gridCol w:w="15"/>
        <w:gridCol w:w="5967"/>
        <w:gridCol w:w="811"/>
        <w:gridCol w:w="811"/>
        <w:gridCol w:w="815"/>
        <w:gridCol w:w="811"/>
      </w:tblGrid>
      <w:tr w:rsidR="00512AA4" w:rsidRPr="005E227F" w14:paraId="375192BD" w14:textId="77777777" w:rsidTr="004C2EC2">
        <w:trPr>
          <w:trHeight w:val="20"/>
        </w:trPr>
        <w:tc>
          <w:tcPr>
            <w:tcW w:w="3314" w:type="pct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D9D9"/>
            <w:vAlign w:val="center"/>
          </w:tcPr>
          <w:p w14:paraId="538E3CCB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Organizzazione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2BF1868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Sempre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8180D65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Spesso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DC6BDB2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227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Qualche volta </w:t>
            </w: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C6845FC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Mai </w:t>
            </w:r>
          </w:p>
        </w:tc>
      </w:tr>
      <w:tr w:rsidR="00512AA4" w:rsidRPr="005E227F" w14:paraId="735BC7E6" w14:textId="77777777" w:rsidTr="004C2EC2">
        <w:trPr>
          <w:trHeight w:val="20"/>
        </w:trPr>
        <w:tc>
          <w:tcPr>
            <w:tcW w:w="21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F772D5B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A13EDF4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Ha difficoltà a gestire il materiale scolastico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99C60B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F37135C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EEEAA2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50386EC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755F67BA" w14:textId="77777777" w:rsidTr="004C2EC2">
        <w:trPr>
          <w:trHeight w:val="20"/>
        </w:trPr>
        <w:tc>
          <w:tcPr>
            <w:tcW w:w="21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310BD4A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43A87BD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Ha difficoltà nell'organizzazione del lavoro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4763EEA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7588E5F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B5A938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CDB552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304CD9A2" w14:textId="77777777" w:rsidTr="004C2EC2">
        <w:trPr>
          <w:trHeight w:val="20"/>
        </w:trPr>
        <w:tc>
          <w:tcPr>
            <w:tcW w:w="21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81B363D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6FCC31C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Ha difficoltà nell'organizzazione dello spazio del foglio per eseguire operazioni matematiche o compiti scritti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9D5FA2A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0EAF3C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097D172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B4AD15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76072C35" w14:textId="77777777" w:rsidTr="004C2EC2">
        <w:trPr>
          <w:trHeight w:val="20"/>
        </w:trPr>
        <w:tc>
          <w:tcPr>
            <w:tcW w:w="21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F45E12A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DBBC69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Ha difficoltà nell'esecuzione di esercizi da svolgere direttamente nel libro per presenza di poco spazio per scrivere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6D7CBC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FB2788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CC5981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368C98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2E28F0AE" w14:textId="77777777" w:rsidTr="004C2EC2">
        <w:trPr>
          <w:trHeight w:val="20"/>
        </w:trPr>
        <w:tc>
          <w:tcPr>
            <w:tcW w:w="21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C37DF00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672AC49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Ha bisogno che la consegna venga ripetuta più volte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848499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83BA38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2FD806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233F41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5872C214" w14:textId="77777777" w:rsidTr="004C2EC2">
        <w:trPr>
          <w:trHeight w:val="20"/>
        </w:trPr>
        <w:tc>
          <w:tcPr>
            <w:tcW w:w="21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3A5FC27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lastRenderedPageBreak/>
              <w:t>6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1C7662B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Ha risultati scolastici discontinui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9A75F2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4FA4BB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137583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33FFA5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77FCBFD0" w14:textId="77777777" w:rsidTr="004C2EC2">
        <w:trPr>
          <w:trHeight w:val="20"/>
        </w:trPr>
        <w:tc>
          <w:tcPr>
            <w:tcW w:w="21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58C4C23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251B082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Mostra variabilità nei tempi di esecuzione delle attività (frettoloso o lento)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2ED443F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35FD04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DC5C76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78081B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5591839B" w14:textId="77777777" w:rsidTr="004C2EC2">
        <w:trPr>
          <w:trHeight w:val="20"/>
        </w:trPr>
        <w:tc>
          <w:tcPr>
            <w:tcW w:w="5000" w:type="pct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6577E3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43CE97CA" w14:textId="77777777" w:rsidTr="004C2EC2">
        <w:trPr>
          <w:trHeight w:val="20"/>
        </w:trPr>
        <w:tc>
          <w:tcPr>
            <w:tcW w:w="3314" w:type="pct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D9D9"/>
            <w:vAlign w:val="center"/>
          </w:tcPr>
          <w:p w14:paraId="4A72AEAB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Comportamento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CA3BC66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Sempre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07F6C93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Spesso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374FCDF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227F">
              <w:rPr>
                <w:rFonts w:asciiTheme="minorHAnsi" w:hAnsiTheme="minorHAnsi" w:cstheme="minorHAnsi"/>
                <w:b/>
                <w:sz w:val="20"/>
                <w:szCs w:val="20"/>
              </w:rPr>
              <w:t>Qualche volta</w:t>
            </w: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A15DD10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Mai </w:t>
            </w:r>
          </w:p>
        </w:tc>
      </w:tr>
      <w:tr w:rsidR="00512AA4" w:rsidRPr="005E227F" w14:paraId="72EB5E92" w14:textId="77777777" w:rsidTr="004C2EC2">
        <w:trPr>
          <w:trHeight w:val="20"/>
        </w:trPr>
        <w:tc>
          <w:tcPr>
            <w:tcW w:w="21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7A1E637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909B0E9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Rispetta le regole in classe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3D4A7D3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0370093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91DE6B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B28AFC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3BB5714D" w14:textId="77777777" w:rsidTr="004C2EC2">
        <w:trPr>
          <w:trHeight w:val="20"/>
        </w:trPr>
        <w:tc>
          <w:tcPr>
            <w:tcW w:w="21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A97F09D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1F68E54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Ha difficoltà a restare seduto, chiede spesso di uscire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ABEF772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B279C77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9AA691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98E1B2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17EDA4F7" w14:textId="77777777" w:rsidTr="004C2EC2">
        <w:trPr>
          <w:trHeight w:val="20"/>
        </w:trPr>
        <w:tc>
          <w:tcPr>
            <w:tcW w:w="21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C87CA7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862D8CD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 xml:space="preserve">Ha scarsa fiducia nelle proprie capacità (non ci riesco)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3240AE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8C36FB3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CA104CF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84270C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125BCB88" w14:textId="77777777" w:rsidTr="004C2EC2">
        <w:trPr>
          <w:trHeight w:val="20"/>
        </w:trPr>
        <w:tc>
          <w:tcPr>
            <w:tcW w:w="21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2DE5852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6EF0B4A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 xml:space="preserve">Mostra una scarsa tolleranza alla frustrazione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B911D5A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91FEF1F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925418A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5503DB3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211D2C60" w14:textId="77777777" w:rsidTr="004C2EC2">
        <w:trPr>
          <w:trHeight w:val="20"/>
        </w:trPr>
        <w:tc>
          <w:tcPr>
            <w:tcW w:w="21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69BC92A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1814945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Partecipa più attivamente in classe se non si tratta di leggere o scrivere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7E49CF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866220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133F5E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16D81E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1D8698C5" w14:textId="77777777" w:rsidTr="004C2EC2">
        <w:trPr>
          <w:trHeight w:val="20"/>
        </w:trPr>
        <w:tc>
          <w:tcPr>
            <w:tcW w:w="21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73C1951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7A42C57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Ha bisogno di continui incoraggiamenti nell'affrontare un compito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045DF72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399EA17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2B6276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111A8D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0F61486A" w14:textId="77777777" w:rsidTr="004C2EC2">
        <w:trPr>
          <w:trHeight w:val="20"/>
        </w:trPr>
        <w:tc>
          <w:tcPr>
            <w:tcW w:w="21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F9F898B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66C85E1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Ha bisogno di indicazioni per organizzare le procedure di esecuzione di un compito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C58EBF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A60694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FB36B7C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12F51C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45433BEA" w14:textId="77777777" w:rsidTr="004C2EC2">
        <w:trPr>
          <w:trHeight w:val="20"/>
        </w:trPr>
        <w:tc>
          <w:tcPr>
            <w:tcW w:w="21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223CD6C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28C6F14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Sembra distratto, pigro o svogliato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08E355B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AA1D98C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E23A28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81E161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7BCECB6F" w14:textId="77777777" w:rsidTr="004C2EC2">
        <w:trPr>
          <w:trHeight w:val="20"/>
        </w:trPr>
        <w:tc>
          <w:tcPr>
            <w:tcW w:w="21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F5E50A2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0481B6A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Ha scarse capacità di concentrazione prolungata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9506CB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D66FBE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2DA7D7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30C596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7C55641E" w14:textId="77777777" w:rsidTr="004C2EC2">
        <w:trPr>
          <w:trHeight w:val="20"/>
        </w:trPr>
        <w:tc>
          <w:tcPr>
            <w:tcW w:w="21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75F6DAA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2FEF4D7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 xml:space="preserve">Ha frequenti episodi di ansia da prestazione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A03AD0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A11C5F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6E4D8F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64712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7BAB351E" w14:textId="77777777" w:rsidTr="004C2EC2">
        <w:trPr>
          <w:trHeight w:val="20"/>
        </w:trPr>
        <w:tc>
          <w:tcPr>
            <w:tcW w:w="21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2EEBE45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C064225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Si relaziona correttamente con i compagni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72460A2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99BDC8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B66F67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808FBA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131F7FD7" w14:textId="77777777" w:rsidTr="004C2EC2">
        <w:trPr>
          <w:trHeight w:val="20"/>
        </w:trPr>
        <w:tc>
          <w:tcPr>
            <w:tcW w:w="21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221BEF9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3A8590F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Si relazione correttamente con le figure adulte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C6D5F0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AE278F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D466547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0A849A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2E7AD553" w14:textId="77777777" w:rsidTr="004C2EC2">
        <w:trPr>
          <w:trHeight w:val="20"/>
        </w:trPr>
        <w:tc>
          <w:tcPr>
            <w:tcW w:w="21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781699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C07CDF7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Ha difficoltà a comunicare con i compagni; è chiuso, introverso, riservato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275432A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79E723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4902DD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A3AD7F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63CE0747" w14:textId="77777777" w:rsidTr="004C2EC2">
        <w:trPr>
          <w:trHeight w:val="20"/>
        </w:trPr>
        <w:tc>
          <w:tcPr>
            <w:tcW w:w="21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956A167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B7AB480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Tende a isolarsi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D6B624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BA6E89B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D366AD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BAD5622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0B6B47C9" w14:textId="77777777" w:rsidTr="004C2EC2">
        <w:trPr>
          <w:trHeight w:val="20"/>
        </w:trPr>
        <w:tc>
          <w:tcPr>
            <w:tcW w:w="21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1FA2015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3ADB80C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Assume ruoli dominanti anche prevaricando i compagni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A7A65EC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4A4E61A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51C4557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89D08E7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0BB3BEEE" w14:textId="77777777" w:rsidTr="004C2EC2">
        <w:trPr>
          <w:trHeight w:val="20"/>
        </w:trPr>
        <w:tc>
          <w:tcPr>
            <w:tcW w:w="21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DAD9089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68E992E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Ricorre ad offese gravi, minacce ed aggressioni fisiche nei confronti dei compagni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797698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6B7540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21E718C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4F6D0C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7FAF1BDF" w14:textId="77777777" w:rsidTr="004C2EC2">
        <w:trPr>
          <w:trHeight w:val="20"/>
        </w:trPr>
        <w:tc>
          <w:tcPr>
            <w:tcW w:w="21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9B06E21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07DAE45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Sa controllare le proprie manifestazioni emotive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0937572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40D4AD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CFDDFD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28050F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3414E21A" w14:textId="77777777" w:rsidTr="004C2EC2">
        <w:trPr>
          <w:trHeight w:val="20"/>
        </w:trPr>
        <w:tc>
          <w:tcPr>
            <w:tcW w:w="21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BCD3BC9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B7B7EF1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 xml:space="preserve">Mette in atto meccanismi di fuga e di evitamento di fronte agli impegni scolastici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BC18CD7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B44CAC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9250B3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D2D0B3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56C34EF5" w14:textId="77777777" w:rsidTr="004C2EC2">
        <w:trPr>
          <w:trHeight w:val="20"/>
        </w:trPr>
        <w:tc>
          <w:tcPr>
            <w:tcW w:w="21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032C91A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759B320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 xml:space="preserve">Frequenta con regolarità la scuola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739B3CF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BB3D63A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D2E5A97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65645DF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0B18C342" w14:textId="77777777" w:rsidTr="004C2EC2">
        <w:trPr>
          <w:trHeight w:val="20"/>
        </w:trPr>
        <w:tc>
          <w:tcPr>
            <w:tcW w:w="21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DB8E9C4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9ECD918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Partecipa alle discussioni collettive rispettando il turno di parola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E516633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3CAB5BA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2AA7C82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71775C3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1D6C9D33" w14:textId="77777777" w:rsidTr="004C2EC2">
        <w:trPr>
          <w:trHeight w:val="20"/>
        </w:trPr>
        <w:tc>
          <w:tcPr>
            <w:tcW w:w="21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0076D67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lastRenderedPageBreak/>
              <w:t xml:space="preserve">21 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7FCEB9F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 xml:space="preserve">Tende a non assumersi responsabilità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CE81F7B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00CA10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F8A603B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7A9ABDB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36810C16" w14:textId="77777777" w:rsidTr="004C2EC2">
        <w:trPr>
          <w:trHeight w:val="20"/>
        </w:trPr>
        <w:tc>
          <w:tcPr>
            <w:tcW w:w="21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AD77C46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7C785F5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Mostra insicurezza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C6B0402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085B22B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410F5C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9B1010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3997E97E" w14:textId="77777777" w:rsidTr="004C2EC2">
        <w:trPr>
          <w:trHeight w:val="20"/>
        </w:trPr>
        <w:tc>
          <w:tcPr>
            <w:tcW w:w="218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FB977B8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3096" w:type="pct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9328B82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Manifesta crisi di collera improvvise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31EE6E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38BE163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8526DC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D4A61D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60D522EC" w14:textId="77777777" w:rsidTr="004C2EC2">
        <w:trPr>
          <w:trHeight w:val="20"/>
        </w:trPr>
        <w:tc>
          <w:tcPr>
            <w:tcW w:w="5000" w:type="pct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3E55AB2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118780A4" w14:textId="77777777" w:rsidTr="004C2EC2">
        <w:trPr>
          <w:trHeight w:val="20"/>
        </w:trPr>
        <w:tc>
          <w:tcPr>
            <w:tcW w:w="3314" w:type="pct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D9D9"/>
            <w:vAlign w:val="center"/>
          </w:tcPr>
          <w:p w14:paraId="6BA9A3C7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Area socio-economico-culturale-linguistica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5FD06A5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Sempre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6F4E3CC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Spesso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BD3EC9D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227F">
              <w:rPr>
                <w:rFonts w:asciiTheme="minorHAnsi" w:hAnsiTheme="minorHAnsi" w:cstheme="minorHAnsi"/>
                <w:b/>
                <w:sz w:val="20"/>
                <w:szCs w:val="20"/>
              </w:rPr>
              <w:t>Qualche volta</w:t>
            </w: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C292544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Mai </w:t>
            </w:r>
          </w:p>
        </w:tc>
      </w:tr>
      <w:tr w:rsidR="00512AA4" w:rsidRPr="005E227F" w14:paraId="11DCE353" w14:textId="77777777" w:rsidTr="004C2EC2">
        <w:trPr>
          <w:trHeight w:val="20"/>
        </w:trPr>
        <w:tc>
          <w:tcPr>
            <w:tcW w:w="2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65ECC60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3104" w:type="pct"/>
            <w:gridSpan w:val="2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DD34C93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Vive in un contesto familiare problematico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E2D8B1B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43E4D4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5272E5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B29137A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1A79769B" w14:textId="77777777" w:rsidTr="004C2EC2">
        <w:trPr>
          <w:trHeight w:val="20"/>
        </w:trPr>
        <w:tc>
          <w:tcPr>
            <w:tcW w:w="2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2099CE0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3104" w:type="pct"/>
            <w:gridSpan w:val="2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5D42048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La famiglia ha difficoltà a seguire figli nell'organizzazione scolastica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5E73B0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2CF6ED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ADB903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4382F4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676BF006" w14:textId="77777777" w:rsidTr="004C2EC2">
        <w:trPr>
          <w:trHeight w:val="20"/>
        </w:trPr>
        <w:tc>
          <w:tcPr>
            <w:tcW w:w="2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0C7CF4E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3104" w:type="pct"/>
            <w:gridSpan w:val="2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C68C99D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Appartiene ad un ambiente socio-economico svantaggiato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B0B638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EF6F80F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397173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662628F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6F338DB3" w14:textId="77777777" w:rsidTr="004C2EC2">
        <w:trPr>
          <w:trHeight w:val="20"/>
        </w:trPr>
        <w:tc>
          <w:tcPr>
            <w:tcW w:w="5000" w:type="pct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2E3FB7C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73614491" w14:textId="77777777" w:rsidTr="004C2EC2">
        <w:trPr>
          <w:trHeight w:val="20"/>
        </w:trPr>
        <w:tc>
          <w:tcPr>
            <w:tcW w:w="3314" w:type="pct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D9D9D9"/>
            <w:vAlign w:val="center"/>
          </w:tcPr>
          <w:p w14:paraId="27CFFB13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Espressione orale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0DFC2DE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Sempre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343BCFA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Spesso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8B5A63F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227F">
              <w:rPr>
                <w:rFonts w:asciiTheme="minorHAnsi" w:hAnsiTheme="minorHAnsi" w:cstheme="minorHAnsi"/>
                <w:b/>
                <w:sz w:val="20"/>
                <w:szCs w:val="20"/>
              </w:rPr>
              <w:t>Qualche volta</w:t>
            </w: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BB7C084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Mai </w:t>
            </w:r>
          </w:p>
        </w:tc>
      </w:tr>
      <w:tr w:rsidR="00512AA4" w:rsidRPr="005E227F" w14:paraId="735A3F6A" w14:textId="77777777" w:rsidTr="004C2EC2">
        <w:trPr>
          <w:trHeight w:val="20"/>
        </w:trPr>
        <w:tc>
          <w:tcPr>
            <w:tcW w:w="2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906CDA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3104" w:type="pct"/>
            <w:gridSpan w:val="2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0ACE2E7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Comprende la struttura narrativa di un racconto ascoltato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3898D9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F08986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7CB0E5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3F1190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4AE386D7" w14:textId="77777777" w:rsidTr="004C2EC2">
        <w:trPr>
          <w:trHeight w:val="20"/>
        </w:trPr>
        <w:tc>
          <w:tcPr>
            <w:tcW w:w="2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83FBAD8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3104" w:type="pct"/>
            <w:gridSpan w:val="2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FEFDBB0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Interviene nelle conversazioni collettive rispettando tempi e modalità di intervento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FCBEC5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D37AEB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C3555E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52E439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4076D108" w14:textId="77777777" w:rsidTr="004C2EC2">
        <w:trPr>
          <w:trHeight w:val="20"/>
        </w:trPr>
        <w:tc>
          <w:tcPr>
            <w:tcW w:w="2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5B8CC89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3104" w:type="pct"/>
            <w:gridSpan w:val="2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D8B62DB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Collega gli eventi con i connettivi temporali (prima, dopo ed infine)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5C698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F48AD77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2339722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039B23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269E2F10" w14:textId="77777777" w:rsidTr="004C2EC2">
        <w:trPr>
          <w:trHeight w:val="20"/>
        </w:trPr>
        <w:tc>
          <w:tcPr>
            <w:tcW w:w="2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93DECB6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3104" w:type="pct"/>
            <w:gridSpan w:val="2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7AECAF3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Utilizza un lessico adeguato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AC950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2DE3C0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2B2D15C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1167BF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30E7C35A" w14:textId="77777777" w:rsidTr="004C2EC2">
        <w:trPr>
          <w:trHeight w:val="20"/>
        </w:trPr>
        <w:tc>
          <w:tcPr>
            <w:tcW w:w="2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D80301D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3104" w:type="pct"/>
            <w:gridSpan w:val="2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9C27DF5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Manifesta difficoltà nella pronuncia di alcuni suoni (p/b; t/d; e .......)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5670D67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D79E363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81524E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E36A1B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425F9F60" w14:textId="77777777" w:rsidTr="004C2EC2">
        <w:trPr>
          <w:trHeight w:val="20"/>
        </w:trPr>
        <w:tc>
          <w:tcPr>
            <w:tcW w:w="2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63E188E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3104" w:type="pct"/>
            <w:gridSpan w:val="2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740D6A7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Sostituisce alcuni suoni con altri (r/l)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D77A10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16A6E8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B1E0B3B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AA18B0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10718EEE" w14:textId="77777777" w:rsidTr="004C2EC2">
        <w:trPr>
          <w:trHeight w:val="20"/>
        </w:trPr>
        <w:tc>
          <w:tcPr>
            <w:tcW w:w="2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9720E2C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3104" w:type="pct"/>
            <w:gridSpan w:val="2"/>
            <w:tcBorders>
              <w:top w:val="single" w:sz="1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796A831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Semplifica alcuni gruppi consonantici (STRA/TA- pronuncia TADA)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9BF437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98BA94F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DEB1252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E2A865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5C273D7E" w14:textId="77777777" w:rsidTr="004C2EC2">
        <w:trPr>
          <w:trHeight w:val="20"/>
        </w:trPr>
        <w:tc>
          <w:tcPr>
            <w:tcW w:w="5000" w:type="pct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F84FE93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11D12B2D" w14:textId="77777777" w:rsidTr="004C2EC2">
        <w:trPr>
          <w:trHeight w:val="20"/>
        </w:trPr>
        <w:tc>
          <w:tcPr>
            <w:tcW w:w="3314" w:type="pct"/>
            <w:gridSpan w:val="3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86F00C9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Competenza </w:t>
            </w:r>
            <w:proofErr w:type="spellStart"/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Metafonologica</w:t>
            </w:r>
            <w:proofErr w:type="spellEnd"/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57DFC16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Sempre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D3C7C08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Spesso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46F26E9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227F">
              <w:rPr>
                <w:rFonts w:asciiTheme="minorHAnsi" w:hAnsiTheme="minorHAnsi" w:cstheme="minorHAnsi"/>
                <w:b/>
                <w:sz w:val="20"/>
                <w:szCs w:val="20"/>
              </w:rPr>
              <w:t>Qualche volta</w:t>
            </w: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734709D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Mai </w:t>
            </w:r>
          </w:p>
        </w:tc>
      </w:tr>
      <w:tr w:rsidR="00512AA4" w:rsidRPr="005E227F" w14:paraId="6B597B71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7225A8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1B5C5F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Fonde sillabe per formare parole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2B3872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C548017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0C2D0B2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CCCE427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7FFB5EB5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E18A18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7BB83A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Segmenta parole nelle sillabe costituenti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257461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927A81B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169066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527B94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74EDCEA1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6D535E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2422AE" w14:textId="3EDC2038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Manipola le sillabe dell</w:t>
            </w:r>
            <w:r w:rsidR="002E6C59">
              <w:rPr>
                <w:rFonts w:asciiTheme="minorHAnsi" w:hAnsiTheme="minorHAnsi" w:cstheme="minorHAnsi"/>
              </w:rPr>
              <w:t>a</w:t>
            </w:r>
            <w:r w:rsidRPr="005E227F">
              <w:rPr>
                <w:rFonts w:asciiTheme="minorHAnsi" w:hAnsiTheme="minorHAnsi" w:cstheme="minorHAnsi"/>
              </w:rPr>
              <w:t xml:space="preserve"> parola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F53256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3CEE977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3DF362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52E1BD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3D2DA2AF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1CEF0C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0B833E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Articola in modo separato i singoli fonemi presenti in una parola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3B699D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F39CA4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7116CC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28681C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6ADF41F9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C6E2ED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FC5F49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Manipola i fonemi delle parole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EE04E6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E2CD24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88C009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DFF013C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605F0B26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F2CBF2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lastRenderedPageBreak/>
              <w:t>6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86B857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Mostra difficoltà a memorizzare filastrocche, poesie, giorni, settimane, mesi e lettura dell'orologio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D5AA8A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A04568B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37910D3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68751EF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3EDD8F9C" w14:textId="77777777" w:rsidTr="004C2EC2">
        <w:trPr>
          <w:trHeight w:val="20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93B9C07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512AA4" w:rsidRPr="005E227F" w14:paraId="1F9977DD" w14:textId="77777777" w:rsidTr="004C2EC2">
        <w:trPr>
          <w:trHeight w:val="20"/>
        </w:trPr>
        <w:tc>
          <w:tcPr>
            <w:tcW w:w="3314" w:type="pct"/>
            <w:gridSpan w:val="3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4DB300F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Scrittura come esecuzione grafica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7CF87DD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Sempre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F9C1002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Spesso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11F1E21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227F">
              <w:rPr>
                <w:rFonts w:asciiTheme="minorHAnsi" w:hAnsiTheme="minorHAnsi" w:cstheme="minorHAnsi"/>
                <w:b/>
                <w:sz w:val="20"/>
                <w:szCs w:val="20"/>
              </w:rPr>
              <w:t>Qualche volta</w:t>
            </w: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1D3A624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Mai</w:t>
            </w:r>
          </w:p>
        </w:tc>
      </w:tr>
      <w:tr w:rsidR="00512AA4" w:rsidRPr="005E227F" w14:paraId="64DD4612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982962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78751C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Mostra difficoltà nel copiare dalla lavagna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318B3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8B680DF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C7A8E0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A68F88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55534E1D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D60F70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1AE893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 xml:space="preserve">Sa allacciarsi i bottoni e i lacci delle scarpe  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558FB4F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1ADF07A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8EF259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9816D84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364C04EA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E89209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376BDD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 xml:space="preserve">Disegna in modo adeguato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931DC3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8DA2F80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55D359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3DCBD04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784EE48C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656345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9E14DF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Colora all'interno dei margini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C93A1C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6B319CD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FF1AFA2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5EB8B61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4398726A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A2C6AC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AC790B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Discrimina l'orientamento spaziale dei grafemi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3AC7C8F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B331A19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27CE1A3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BE8F8AA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6AB7AFF5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6A327C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1FA10D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Occupa lo spazio del foglio in modo adeguato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372600A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5DB4431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D3B623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FFF283E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5DE8DA3C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E63740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E265A5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Scrive nel rispetto della direzionalità della scrittura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624B2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6E9D356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35D5EAF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006549E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0ED93300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090969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BAE445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Rispetta lo spazio tra le lettere e le parole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ED4372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E55D353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D98FB7C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0F47FD8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22C70D26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863CF3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DD07B9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Rispetta il rigo di scrittura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77E2F0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EE006AD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36CE58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73AF2FBB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62D2969B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503A27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D3D1B9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Segue il ritmo della classe nella velocità della scrittura sotto dettatura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A215ABB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CA29E6F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5A4F4C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44E16EF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5C82AEE2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E89299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4CCCB3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Usa una dimensione adeguata delle lettere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955D60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D01A78F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385F5F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538BBA0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40EB5D5A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7BF210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02211C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 xml:space="preserve">Presenta una scrittura con deformazioni o perdita di tratti distintivi delle lettere che le </w:t>
            </w:r>
            <w:proofErr w:type="gramStart"/>
            <w:r w:rsidRPr="005E227F">
              <w:rPr>
                <w:rFonts w:asciiTheme="minorHAnsi" w:hAnsiTheme="minorHAnsi" w:cstheme="minorHAnsi"/>
              </w:rPr>
              <w:t>rendono  non</w:t>
            </w:r>
            <w:proofErr w:type="gramEnd"/>
            <w:r w:rsidRPr="005E227F">
              <w:rPr>
                <w:rFonts w:asciiTheme="minorHAnsi" w:hAnsiTheme="minorHAnsi" w:cstheme="minorHAnsi"/>
              </w:rPr>
              <w:t xml:space="preserve"> identificabili se estrapolate dal contesto della parola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EBD0C1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5856475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96BCCB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79A98F9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02BE264E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6917D2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C389C2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Effettua una adeguata legatura delle lettere corsive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88D9B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F149C8B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4C6454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55CAB42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  <w:p w14:paraId="4F22BD1F" w14:textId="77777777" w:rsidR="00512AA4" w:rsidRPr="005E227F" w:rsidRDefault="00512AA4" w:rsidP="008464A6">
            <w:pPr>
              <w:pStyle w:val="Contenutotabella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5754A737" w14:textId="77777777" w:rsidTr="004C2EC2">
        <w:trPr>
          <w:trHeight w:val="20"/>
        </w:trPr>
        <w:tc>
          <w:tcPr>
            <w:tcW w:w="3314" w:type="pct"/>
            <w:gridSpan w:val="3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3D04238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Lettura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7894DE9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Sempre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97EE63E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Spesso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453C971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227F">
              <w:rPr>
                <w:rFonts w:asciiTheme="minorHAnsi" w:hAnsiTheme="minorHAnsi" w:cstheme="minorHAnsi"/>
                <w:b/>
                <w:sz w:val="20"/>
                <w:szCs w:val="20"/>
              </w:rPr>
              <w:t>Qualche volta</w:t>
            </w: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D63C3A0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Mai </w:t>
            </w:r>
          </w:p>
        </w:tc>
      </w:tr>
      <w:tr w:rsidR="00512AA4" w:rsidRPr="005E227F" w14:paraId="0614A684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9FDDDE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0F7546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Legge parole bisillabe e trisillabe piane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912E04A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43332E7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B348E5A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A45E2A5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12DF750E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44CFDF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E78783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Legge parole con digrammi e trigrammi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8467CD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3300C30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5505D63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71B718A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5AAA7B97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9A5D39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F723F5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Ha una decodifica lenta (legge sillaba per sillaba con ripetizione sub vocalica)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92B361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9C6B9CA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7D26562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D8822C4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6FA43560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542725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6EA7BD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Tende a indovinare la parola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C25A35A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AF8752F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8B45C7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A4C63F9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267B8A41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A08FA0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B2A864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Tende a leggere la stessa parola in modi diversi nello stesso brano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3F2F82B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B275C92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017037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DEBB496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78E00E54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73A3BD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5D8644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Perde il segno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DF4BB3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0BFF982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FD3F51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16DB5B0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7494CF91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92B436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1853A9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Salta le righe nella lettura di un brano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14E3E4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1B8195E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EB1CA0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59FF55D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254F61DD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EBE544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lastRenderedPageBreak/>
              <w:t>8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C71148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Sostituisce parole funtori (dalle /delle)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6EEDE1C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4CBA1D5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30C0AB3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0032FD8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7EDEBC7A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6A2071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6B81FE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 xml:space="preserve">Effettua errori di inversione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A66B95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1E08D01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E8E2FC3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FCB21DC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266104FB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F18011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CAEDCE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Effettua errori di scambio di grafemi percettivamente simili (a/e - m/n - d/b)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C11EBA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68B1EA4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2236EC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45D3257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6CA4683B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08E5B3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610009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Preferisce leggere a voce alta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F4B246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0C12432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C96474A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C39B368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1986B557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3F9C43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5AA7DA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 xml:space="preserve">Preferisce la lettura silenziosa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1E65D9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DA14C62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FFC465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C231919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534F0A16" w14:textId="77777777" w:rsidTr="004C2EC2">
        <w:trPr>
          <w:trHeight w:val="20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FE79BC0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2B957DAE" w14:textId="77777777" w:rsidTr="004C2EC2">
        <w:trPr>
          <w:trHeight w:val="20"/>
        </w:trPr>
        <w:tc>
          <w:tcPr>
            <w:tcW w:w="3314" w:type="pct"/>
            <w:gridSpan w:val="3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A42D911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Calcolo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18E2A4F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Sempre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5F9D6F8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Spesso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CB89966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227F">
              <w:rPr>
                <w:rFonts w:asciiTheme="minorHAnsi" w:hAnsiTheme="minorHAnsi" w:cstheme="minorHAnsi"/>
                <w:b/>
                <w:sz w:val="20"/>
                <w:szCs w:val="20"/>
              </w:rPr>
              <w:t>Qualche volta</w:t>
            </w: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0E1A576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E227F">
              <w:rPr>
                <w:rFonts w:asciiTheme="minorHAnsi" w:hAnsiTheme="minorHAnsi" w:cstheme="minorHAnsi"/>
                <w:b/>
                <w:sz w:val="22"/>
                <w:szCs w:val="22"/>
              </w:rPr>
              <w:t>Mai</w:t>
            </w:r>
          </w:p>
        </w:tc>
      </w:tr>
      <w:tr w:rsidR="00512AA4" w:rsidRPr="005E227F" w14:paraId="6F80D12D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033F93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AAA932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Ripete le parole - numero seguendo l'ordine corretto in ordine crescente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2299EE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1C11506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750679D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2A3C31B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00169670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E59A8B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668F40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Ripete le parole - numero seguendo l'ordine corretto in ordine decrescente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3927266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43B9F7B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E61DEC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BACD290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7FD99EEF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95FC08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F2CBB2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Riconosce i numeri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67D5ED4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2ABCBE5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3BA0B13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347AD8B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0D3BDB26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B3372D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589908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Scrive correttamente i numeri in cifre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9F3A00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24ED109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4B60B5A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6DE67AB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637C62A8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52F3FB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66C059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Associa il numero alla rispettiva quantità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1EDD9D7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CCB0032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2D35801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0E3F00A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2D5BE52A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E1BB9F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E78E84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Comprende la posizione occupata dalle cifre all'interno del numero (unità e decine)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15329E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E7C7058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6EEB47E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E8EF50D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1B314100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73563F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C08E7F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Esegue correttamente il calcolo mentale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E276F4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9E5127F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40356D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F278BF7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15053FAF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974E4D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A3CDBF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Esegue correttamente il calcolo scritto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518CFD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3EA081B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445B299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70E179A9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1DFCF71C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68D6A6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FF4904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Ha automatizzato i principali fatti numerici (memorizzazione delle tabelline)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9A0E67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CB605B3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E056CC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712B1CCE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01E53DD7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A0B2C9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F772AF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>Comprende la logica sottostante alle quattro operazioni aritmetiche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EF756C0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1C7DFE9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BE5D78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B89D60B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512AA4" w:rsidRPr="005E227F" w14:paraId="40426406" w14:textId="77777777" w:rsidTr="004C2EC2">
        <w:trPr>
          <w:trHeight w:val="20"/>
        </w:trPr>
        <w:tc>
          <w:tcPr>
            <w:tcW w:w="210" w:type="pct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2820C6A" w14:textId="77777777" w:rsidR="00512AA4" w:rsidRPr="005E227F" w:rsidRDefault="00512AA4" w:rsidP="008464A6">
            <w:pPr>
              <w:pStyle w:val="Contenutotabella"/>
              <w:jc w:val="center"/>
              <w:rPr>
                <w:rFonts w:asciiTheme="minorHAnsi" w:hAnsiTheme="minorHAnsi" w:cstheme="minorHAnsi"/>
              </w:rPr>
            </w:pPr>
            <w:r w:rsidRPr="005E227F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3104" w:type="pct"/>
            <w:gridSpan w:val="2"/>
            <w:tcBorders>
              <w:top w:val="single" w:sz="4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22317E6" w14:textId="77777777" w:rsidR="00512AA4" w:rsidRPr="005E227F" w:rsidRDefault="00512AA4" w:rsidP="008464A6">
            <w:pPr>
              <w:pStyle w:val="Contenutotabella"/>
              <w:jc w:val="both"/>
              <w:rPr>
                <w:rFonts w:asciiTheme="minorHAnsi" w:hAnsiTheme="minorHAnsi" w:cstheme="minorHAnsi"/>
                <w:b/>
              </w:rPr>
            </w:pPr>
            <w:r w:rsidRPr="005E227F">
              <w:rPr>
                <w:rFonts w:asciiTheme="minorHAnsi" w:hAnsiTheme="minorHAnsi" w:cstheme="minorHAnsi"/>
              </w:rPr>
              <w:t xml:space="preserve">Conosce le procedure delle quattro operazioni con riporto e senza </w:t>
            </w: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758B7C8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18F5CB5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3E458B5" w14:textId="77777777" w:rsidR="00512AA4" w:rsidRPr="005E227F" w:rsidRDefault="00512AA4" w:rsidP="008464A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A2BE023" w14:textId="77777777" w:rsidR="00512AA4" w:rsidRPr="005E227F" w:rsidRDefault="00512AA4" w:rsidP="008464A6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14:paraId="4E0414B1" w14:textId="77777777" w:rsidR="00512AA4" w:rsidRPr="00AC08A5" w:rsidRDefault="00512AA4" w:rsidP="00512AA4">
      <w:pPr>
        <w:spacing w:after="160" w:line="259" w:lineRule="auto"/>
        <w:rPr>
          <w:rFonts w:asciiTheme="minorHAnsi" w:eastAsia="Verdana" w:hAnsiTheme="minorHAnsi" w:cstheme="minorHAnsi"/>
          <w:b/>
          <w:bCs/>
          <w:sz w:val="24"/>
          <w:szCs w:val="24"/>
          <w:lang w:eastAsia="en-US"/>
        </w:rPr>
      </w:pPr>
    </w:p>
    <w:p w14:paraId="0D9AB454" w14:textId="77777777" w:rsidR="00512AA4" w:rsidRPr="00AC08A5" w:rsidRDefault="00512AA4" w:rsidP="00512AA4">
      <w:pPr>
        <w:pStyle w:val="Titolo31"/>
        <w:ind w:left="0"/>
        <w:jc w:val="center"/>
        <w:rPr>
          <w:rFonts w:asciiTheme="minorHAnsi" w:hAnsiTheme="minorHAnsi" w:cstheme="minorHAnsi"/>
          <w:lang w:val="it-IT"/>
        </w:rPr>
      </w:pPr>
      <w:r w:rsidRPr="00AC08A5">
        <w:rPr>
          <w:rFonts w:asciiTheme="minorHAnsi" w:hAnsiTheme="minorHAnsi" w:cstheme="minorHAnsi"/>
          <w:lang w:val="it-IT"/>
        </w:rPr>
        <w:t>RILEVAZIONE DEI PUNTI DI FORZA</w:t>
      </w:r>
    </w:p>
    <w:p w14:paraId="0304AED2" w14:textId="77777777" w:rsidR="00512AA4" w:rsidRPr="00215DAD" w:rsidRDefault="00512AA4" w:rsidP="00512AA4">
      <w:pPr>
        <w:pStyle w:val="Corpotesto"/>
        <w:spacing w:before="3"/>
        <w:ind w:left="0" w:firstLine="0"/>
        <w:rPr>
          <w:rFonts w:asciiTheme="minorHAnsi" w:hAnsiTheme="minorHAnsi" w:cstheme="minorHAnsi"/>
          <w:sz w:val="24"/>
          <w:szCs w:val="24"/>
        </w:rPr>
      </w:pPr>
      <w:r w:rsidRPr="00215DAD">
        <w:rPr>
          <w:rFonts w:asciiTheme="minorHAnsi" w:hAnsiTheme="minorHAnsi" w:cstheme="minorHAnsi"/>
          <w:sz w:val="24"/>
          <w:szCs w:val="24"/>
        </w:rPr>
        <w:t xml:space="preserve"> relativamente </w:t>
      </w:r>
      <w:r w:rsidRPr="00215DAD">
        <w:rPr>
          <w:rFonts w:asciiTheme="minorHAnsi" w:hAnsiTheme="minorHAnsi" w:cstheme="minorHAnsi"/>
          <w:b/>
          <w:sz w:val="24"/>
          <w:szCs w:val="24"/>
        </w:rPr>
        <w:t>all’alunno</w:t>
      </w:r>
      <w:r w:rsidRPr="00215DAD">
        <w:rPr>
          <w:rFonts w:asciiTheme="minorHAnsi" w:hAnsiTheme="minorHAnsi" w:cstheme="minorHAnsi"/>
          <w:sz w:val="24"/>
          <w:szCs w:val="24"/>
        </w:rPr>
        <w:t xml:space="preserve">, al </w:t>
      </w:r>
      <w:r w:rsidRPr="00215DAD">
        <w:rPr>
          <w:rFonts w:asciiTheme="minorHAnsi" w:hAnsiTheme="minorHAnsi" w:cstheme="minorHAnsi"/>
          <w:b/>
          <w:sz w:val="24"/>
          <w:szCs w:val="24"/>
        </w:rPr>
        <w:t xml:space="preserve">gruppo classe </w:t>
      </w:r>
      <w:r w:rsidRPr="00215DAD">
        <w:rPr>
          <w:rFonts w:asciiTheme="minorHAnsi" w:hAnsiTheme="minorHAnsi" w:cstheme="minorHAnsi"/>
          <w:sz w:val="24"/>
          <w:szCs w:val="24"/>
        </w:rPr>
        <w:t>e agli insegnanti del team. (Rilevanti ai fini dell’individuazione delle risorse e della progettazione di interventi di supporto e facilitazione).</w:t>
      </w:r>
    </w:p>
    <w:p w14:paraId="65B35985" w14:textId="77777777" w:rsidR="00512AA4" w:rsidRDefault="00512AA4" w:rsidP="00512AA4">
      <w:pPr>
        <w:pStyle w:val="Corpotesto"/>
        <w:spacing w:before="12"/>
        <w:rPr>
          <w:sz w:val="23"/>
        </w:rPr>
      </w:pPr>
    </w:p>
    <w:tbl>
      <w:tblPr>
        <w:tblStyle w:val="TableNormal"/>
        <w:tblW w:w="100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3119"/>
        <w:gridCol w:w="4624"/>
      </w:tblGrid>
      <w:tr w:rsidR="00512AA4" w:rsidRPr="00215DAD" w14:paraId="5443466C" w14:textId="77777777" w:rsidTr="008464A6">
        <w:trPr>
          <w:trHeight w:hRule="exact" w:val="497"/>
          <w:jc w:val="center"/>
        </w:trPr>
        <w:tc>
          <w:tcPr>
            <w:tcW w:w="2263" w:type="dxa"/>
            <w:vMerge w:val="restart"/>
            <w:vAlign w:val="center"/>
          </w:tcPr>
          <w:p w14:paraId="2C7E3C1B" w14:textId="77777777" w:rsidR="00512AA4" w:rsidRPr="00215DAD" w:rsidRDefault="00512AA4" w:rsidP="008464A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15DAD">
              <w:rPr>
                <w:rFonts w:asciiTheme="minorHAnsi" w:hAnsiTheme="minorHAnsi" w:cstheme="minorHAnsi"/>
                <w:b/>
                <w:sz w:val="24"/>
                <w:szCs w:val="24"/>
              </w:rPr>
              <w:t>Punti</w:t>
            </w:r>
            <w:proofErr w:type="spellEnd"/>
            <w:r w:rsidRPr="00215DA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di forza </w:t>
            </w:r>
            <w:proofErr w:type="spellStart"/>
            <w:r w:rsidRPr="00215DAD">
              <w:rPr>
                <w:rFonts w:asciiTheme="minorHAnsi" w:hAnsiTheme="minorHAnsi" w:cstheme="minorHAnsi"/>
                <w:b/>
                <w:sz w:val="24"/>
                <w:szCs w:val="24"/>
              </w:rPr>
              <w:t>dell’alunno</w:t>
            </w:r>
            <w:proofErr w:type="spellEnd"/>
          </w:p>
        </w:tc>
        <w:tc>
          <w:tcPr>
            <w:tcW w:w="7743" w:type="dxa"/>
            <w:gridSpan w:val="2"/>
          </w:tcPr>
          <w:p w14:paraId="01D49ACC" w14:textId="77777777" w:rsidR="00512AA4" w:rsidRPr="00215DAD" w:rsidRDefault="00512AA4" w:rsidP="008464A6">
            <w:pPr>
              <w:pStyle w:val="TableParagraph"/>
              <w:spacing w:before="2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Discipline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preferite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12AA4" w:rsidRPr="00215DAD" w14:paraId="680501F9" w14:textId="77777777" w:rsidTr="008464A6">
        <w:trPr>
          <w:trHeight w:hRule="exact" w:val="494"/>
          <w:jc w:val="center"/>
        </w:trPr>
        <w:tc>
          <w:tcPr>
            <w:tcW w:w="2263" w:type="dxa"/>
            <w:vMerge/>
          </w:tcPr>
          <w:p w14:paraId="33F16D90" w14:textId="77777777" w:rsidR="00512AA4" w:rsidRPr="00215DAD" w:rsidRDefault="00512AA4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743" w:type="dxa"/>
            <w:gridSpan w:val="2"/>
          </w:tcPr>
          <w:p w14:paraId="5004ED00" w14:textId="77777777" w:rsidR="00512AA4" w:rsidRPr="00215DAD" w:rsidRDefault="00512AA4" w:rsidP="008464A6">
            <w:pPr>
              <w:pStyle w:val="TableParagraph"/>
              <w:spacing w:before="2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Discipline in cui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riesce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12AA4" w:rsidRPr="00215DAD" w14:paraId="116A3AC3" w14:textId="77777777" w:rsidTr="008464A6">
        <w:trPr>
          <w:trHeight w:hRule="exact" w:val="497"/>
          <w:jc w:val="center"/>
        </w:trPr>
        <w:tc>
          <w:tcPr>
            <w:tcW w:w="2263" w:type="dxa"/>
            <w:vMerge/>
          </w:tcPr>
          <w:p w14:paraId="232999A8" w14:textId="77777777" w:rsidR="00512AA4" w:rsidRPr="00215DAD" w:rsidRDefault="00512AA4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743" w:type="dxa"/>
            <w:gridSpan w:val="2"/>
          </w:tcPr>
          <w:p w14:paraId="0DF8809A" w14:textId="77777777" w:rsidR="00512AA4" w:rsidRPr="00215DAD" w:rsidRDefault="00512AA4" w:rsidP="008464A6">
            <w:pPr>
              <w:pStyle w:val="TableParagraph"/>
              <w:spacing w:before="4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preferite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12AA4" w:rsidRPr="00215DAD" w14:paraId="75B00E70" w14:textId="77777777" w:rsidTr="008464A6">
        <w:trPr>
          <w:trHeight w:hRule="exact" w:val="497"/>
          <w:jc w:val="center"/>
        </w:trPr>
        <w:tc>
          <w:tcPr>
            <w:tcW w:w="2263" w:type="dxa"/>
            <w:vMerge/>
          </w:tcPr>
          <w:p w14:paraId="335D01C3" w14:textId="77777777" w:rsidR="00512AA4" w:rsidRPr="00215DAD" w:rsidRDefault="00512AA4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743" w:type="dxa"/>
            <w:gridSpan w:val="2"/>
          </w:tcPr>
          <w:p w14:paraId="12197527" w14:textId="77777777" w:rsidR="00512AA4" w:rsidRPr="00215DAD" w:rsidRDefault="00512AA4" w:rsidP="008464A6">
            <w:pPr>
              <w:pStyle w:val="TableParagraph"/>
              <w:spacing w:before="2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 cui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riesce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12AA4" w:rsidRPr="00215DAD" w14:paraId="23AAA782" w14:textId="77777777" w:rsidTr="008464A6">
        <w:trPr>
          <w:trHeight w:hRule="exact" w:val="497"/>
          <w:jc w:val="center"/>
        </w:trPr>
        <w:tc>
          <w:tcPr>
            <w:tcW w:w="2263" w:type="dxa"/>
            <w:vMerge/>
          </w:tcPr>
          <w:p w14:paraId="7E26E482" w14:textId="77777777" w:rsidR="00512AA4" w:rsidRPr="00215DAD" w:rsidRDefault="00512AA4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743" w:type="dxa"/>
            <w:gridSpan w:val="2"/>
          </w:tcPr>
          <w:p w14:paraId="351938F4" w14:textId="77777777" w:rsidR="00512AA4" w:rsidRPr="00AC08A5" w:rsidRDefault="00512AA4" w:rsidP="008464A6">
            <w:pPr>
              <w:pStyle w:val="TableParagraph"/>
              <w:spacing w:before="2"/>
              <w:ind w:left="105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Desideri e/o bisogni espressi:</w:t>
            </w:r>
          </w:p>
        </w:tc>
      </w:tr>
      <w:tr w:rsidR="00512AA4" w:rsidRPr="00215DAD" w14:paraId="5C835701" w14:textId="77777777" w:rsidTr="008464A6">
        <w:trPr>
          <w:trHeight w:hRule="exact" w:val="494"/>
          <w:jc w:val="center"/>
        </w:trPr>
        <w:tc>
          <w:tcPr>
            <w:tcW w:w="2263" w:type="dxa"/>
            <w:vMerge/>
          </w:tcPr>
          <w:p w14:paraId="64E8E8E9" w14:textId="77777777" w:rsidR="00512AA4" w:rsidRPr="00AC08A5" w:rsidRDefault="00512AA4" w:rsidP="008464A6">
            <w:pPr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7743" w:type="dxa"/>
            <w:gridSpan w:val="2"/>
          </w:tcPr>
          <w:p w14:paraId="563C25CF" w14:textId="77777777" w:rsidR="00512AA4" w:rsidRPr="00215DAD" w:rsidRDefault="00512AA4" w:rsidP="008464A6">
            <w:pPr>
              <w:pStyle w:val="TableParagraph"/>
              <w:spacing w:before="2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Hobbies,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passioni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extrascolastiche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12AA4" w:rsidRPr="00215DAD" w14:paraId="5B6AEA2D" w14:textId="77777777" w:rsidTr="008464A6">
        <w:trPr>
          <w:trHeight w:hRule="exact" w:val="399"/>
          <w:jc w:val="center"/>
        </w:trPr>
        <w:tc>
          <w:tcPr>
            <w:tcW w:w="2263" w:type="dxa"/>
            <w:vMerge w:val="restart"/>
            <w:vAlign w:val="center"/>
          </w:tcPr>
          <w:p w14:paraId="35ADB547" w14:textId="77777777" w:rsidR="00512AA4" w:rsidRPr="00AC08A5" w:rsidRDefault="00512AA4" w:rsidP="008464A6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AC08A5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Punti di forza del gruppo classe</w:t>
            </w:r>
          </w:p>
        </w:tc>
        <w:tc>
          <w:tcPr>
            <w:tcW w:w="3119" w:type="dxa"/>
            <w:vMerge w:val="restart"/>
            <w:vAlign w:val="center"/>
          </w:tcPr>
          <w:p w14:paraId="64103E8E" w14:textId="77777777" w:rsidR="00512AA4" w:rsidRPr="00AC08A5" w:rsidRDefault="00512AA4" w:rsidP="008464A6">
            <w:pPr>
              <w:pStyle w:val="TableParagraph"/>
              <w:spacing w:before="3"/>
              <w:ind w:left="105" w:right="97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AC08A5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Presenza di un compagno o di un gruppo di compagni di riferimento</w:t>
            </w:r>
          </w:p>
        </w:tc>
        <w:tc>
          <w:tcPr>
            <w:tcW w:w="4624" w:type="dxa"/>
          </w:tcPr>
          <w:p w14:paraId="5E3CBEA7" w14:textId="77777777" w:rsidR="00512AA4" w:rsidRPr="00215DAD" w:rsidRDefault="00512AA4" w:rsidP="008464A6">
            <w:pPr>
              <w:pStyle w:val="TableParagraph"/>
              <w:spacing w:before="3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Per le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disciplinari</w:t>
            </w:r>
            <w:proofErr w:type="spellEnd"/>
          </w:p>
        </w:tc>
      </w:tr>
      <w:tr w:rsidR="00512AA4" w:rsidRPr="00215DAD" w14:paraId="4B6205E9" w14:textId="77777777" w:rsidTr="008464A6">
        <w:trPr>
          <w:trHeight w:hRule="exact" w:val="401"/>
          <w:jc w:val="center"/>
        </w:trPr>
        <w:tc>
          <w:tcPr>
            <w:tcW w:w="2263" w:type="dxa"/>
            <w:vMerge/>
          </w:tcPr>
          <w:p w14:paraId="2FA6B490" w14:textId="77777777" w:rsidR="00512AA4" w:rsidRPr="00215DAD" w:rsidRDefault="00512AA4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2969C797" w14:textId="77777777" w:rsidR="00512AA4" w:rsidRPr="00215DAD" w:rsidRDefault="00512AA4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24" w:type="dxa"/>
          </w:tcPr>
          <w:p w14:paraId="5A1AA613" w14:textId="77777777" w:rsidR="00512AA4" w:rsidRPr="00215DAD" w:rsidRDefault="00512AA4" w:rsidP="008464A6">
            <w:pPr>
              <w:pStyle w:val="TableParagraph"/>
              <w:spacing w:before="4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Per il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gioco</w:t>
            </w:r>
            <w:proofErr w:type="spellEnd"/>
          </w:p>
        </w:tc>
      </w:tr>
      <w:tr w:rsidR="00512AA4" w:rsidRPr="00215DAD" w14:paraId="29BD6847" w14:textId="77777777" w:rsidTr="008464A6">
        <w:trPr>
          <w:trHeight w:hRule="exact" w:val="506"/>
          <w:jc w:val="center"/>
        </w:trPr>
        <w:tc>
          <w:tcPr>
            <w:tcW w:w="2263" w:type="dxa"/>
            <w:vMerge/>
          </w:tcPr>
          <w:p w14:paraId="0A89A1C6" w14:textId="77777777" w:rsidR="00512AA4" w:rsidRPr="00215DAD" w:rsidRDefault="00512AA4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5D0FF282" w14:textId="77777777" w:rsidR="00512AA4" w:rsidRPr="00215DAD" w:rsidRDefault="00512AA4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24" w:type="dxa"/>
          </w:tcPr>
          <w:p w14:paraId="47D74D4D" w14:textId="77777777" w:rsidR="00512AA4" w:rsidRPr="00215DAD" w:rsidRDefault="00512AA4" w:rsidP="008464A6">
            <w:pPr>
              <w:pStyle w:val="TableParagraph"/>
              <w:spacing w:before="2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Per le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extrascolastiche</w:t>
            </w:r>
            <w:proofErr w:type="spellEnd"/>
          </w:p>
        </w:tc>
      </w:tr>
    </w:tbl>
    <w:p w14:paraId="62563572" w14:textId="77777777" w:rsidR="00512AA4" w:rsidRDefault="00512AA4" w:rsidP="00512AA4">
      <w:pPr>
        <w:pStyle w:val="Corpotesto"/>
      </w:pPr>
    </w:p>
    <w:p w14:paraId="204D4576" w14:textId="77777777" w:rsidR="00512AA4" w:rsidRPr="00DF7839" w:rsidRDefault="00512AA4" w:rsidP="00512AA4">
      <w:pPr>
        <w:pStyle w:val="Titolo31"/>
        <w:spacing w:before="193"/>
        <w:ind w:left="0"/>
        <w:jc w:val="center"/>
        <w:rPr>
          <w:rFonts w:asciiTheme="minorHAnsi" w:hAnsiTheme="minorHAnsi" w:cstheme="minorHAnsi"/>
        </w:rPr>
      </w:pPr>
      <w:r w:rsidRPr="00DF7839">
        <w:rPr>
          <w:rFonts w:asciiTheme="minorHAnsi" w:hAnsiTheme="minorHAnsi" w:cstheme="minorHAnsi"/>
        </w:rPr>
        <w:t>RILEVAZIONE DELLE CONDIZIONI FACILITANTI</w:t>
      </w:r>
    </w:p>
    <w:p w14:paraId="4F6E7AAF" w14:textId="77777777" w:rsidR="00512AA4" w:rsidRPr="00251721" w:rsidRDefault="00512AA4" w:rsidP="00512AA4">
      <w:pPr>
        <w:pStyle w:val="Corpotesto"/>
        <w:ind w:left="289"/>
        <w:rPr>
          <w:rFonts w:asciiTheme="minorHAnsi" w:hAnsiTheme="minorHAnsi" w:cstheme="minorHAnsi"/>
          <w:sz w:val="24"/>
          <w:szCs w:val="24"/>
        </w:rPr>
      </w:pPr>
      <w:r w:rsidRPr="00251721">
        <w:rPr>
          <w:rFonts w:asciiTheme="minorHAnsi" w:hAnsiTheme="minorHAnsi" w:cstheme="minorHAnsi"/>
          <w:sz w:val="24"/>
          <w:szCs w:val="24"/>
        </w:rPr>
        <w:t>che consentono la partecipazione dell’alunno al processo di apprendimento e alla vita della scuola.</w:t>
      </w:r>
    </w:p>
    <w:p w14:paraId="5C657BF7" w14:textId="77777777" w:rsidR="00512AA4" w:rsidRPr="00251721" w:rsidRDefault="00512AA4" w:rsidP="00512AA4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3C519E41" w14:textId="77777777" w:rsidR="00512AA4" w:rsidRPr="00251721" w:rsidRDefault="00512AA4" w:rsidP="00512AA4">
      <w:pPr>
        <w:spacing w:before="149"/>
        <w:ind w:left="220"/>
        <w:rPr>
          <w:rFonts w:asciiTheme="minorHAnsi" w:hAnsiTheme="minorHAnsi" w:cstheme="minorHAnsi"/>
          <w:b/>
          <w:i/>
          <w:sz w:val="24"/>
          <w:szCs w:val="24"/>
        </w:rPr>
      </w:pPr>
      <w:r w:rsidRPr="00251721">
        <w:rPr>
          <w:rFonts w:asciiTheme="minorHAnsi" w:hAnsiTheme="minorHAnsi" w:cstheme="minorHAnsi"/>
          <w:b/>
          <w:sz w:val="24"/>
          <w:szCs w:val="24"/>
        </w:rPr>
        <w:t xml:space="preserve">      Segnare con una X le “</w:t>
      </w:r>
      <w:r w:rsidRPr="00251721">
        <w:rPr>
          <w:rFonts w:asciiTheme="minorHAnsi" w:hAnsiTheme="minorHAnsi" w:cstheme="minorHAnsi"/>
          <w:b/>
          <w:i/>
          <w:sz w:val="24"/>
          <w:szCs w:val="24"/>
        </w:rPr>
        <w:t xml:space="preserve">condizioni facilitanti”. In caso positivo </w:t>
      </w:r>
      <w:proofErr w:type="gramStart"/>
      <w:r w:rsidRPr="00251721">
        <w:rPr>
          <w:rFonts w:asciiTheme="minorHAnsi" w:hAnsiTheme="minorHAnsi" w:cstheme="minorHAnsi"/>
          <w:b/>
          <w:i/>
          <w:sz w:val="24"/>
          <w:szCs w:val="24"/>
        </w:rPr>
        <w:t>(  Sì</w:t>
      </w:r>
      <w:proofErr w:type="gramEnd"/>
      <w:r w:rsidRPr="00251721">
        <w:rPr>
          <w:rFonts w:asciiTheme="minorHAnsi" w:hAnsiTheme="minorHAnsi" w:cstheme="minorHAnsi"/>
          <w:b/>
          <w:i/>
          <w:sz w:val="24"/>
          <w:szCs w:val="24"/>
        </w:rPr>
        <w:t>), specificare.</w:t>
      </w:r>
    </w:p>
    <w:tbl>
      <w:tblPr>
        <w:tblStyle w:val="TableNormal"/>
        <w:tblW w:w="100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0"/>
        <w:gridCol w:w="1276"/>
        <w:gridCol w:w="1080"/>
      </w:tblGrid>
      <w:tr w:rsidR="00512AA4" w:rsidRPr="00251721" w14:paraId="55FD5AFA" w14:textId="77777777" w:rsidTr="004C2EC2">
        <w:trPr>
          <w:trHeight w:hRule="exact" w:val="425"/>
          <w:jc w:val="center"/>
        </w:trPr>
        <w:tc>
          <w:tcPr>
            <w:tcW w:w="7650" w:type="dxa"/>
            <w:vAlign w:val="center"/>
          </w:tcPr>
          <w:p w14:paraId="2230F031" w14:textId="77777777" w:rsidR="00512AA4" w:rsidRPr="00AC08A5" w:rsidRDefault="00512AA4" w:rsidP="008464A6">
            <w:pPr>
              <w:pStyle w:val="TableParagraph"/>
              <w:ind w:right="120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Organizzazione dei </w:t>
            </w:r>
            <w:r w:rsidRPr="00AC08A5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tempi aggiuntivi rispetto al lavoro</w:t>
            </w:r>
            <w:r w:rsidRPr="00AC08A5">
              <w:rPr>
                <w:rFonts w:asciiTheme="minorHAnsi" w:hAnsiTheme="minorHAnsi" w:cstheme="minorHAnsi"/>
                <w:b/>
                <w:spacing w:val="-6"/>
                <w:sz w:val="24"/>
                <w:szCs w:val="24"/>
                <w:lang w:val="it-IT"/>
              </w:rPr>
              <w:t xml:space="preserve"> </w:t>
            </w:r>
            <w:r w:rsidRPr="00AC08A5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d’aula</w:t>
            </w:r>
          </w:p>
        </w:tc>
        <w:tc>
          <w:tcPr>
            <w:tcW w:w="1276" w:type="dxa"/>
          </w:tcPr>
          <w:p w14:paraId="4A7B53B4" w14:textId="77777777" w:rsidR="00512AA4" w:rsidRPr="00251721" w:rsidRDefault="00512AA4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Sì</w:t>
            </w:r>
            <w:proofErr w:type="spellEnd"/>
          </w:p>
        </w:tc>
        <w:tc>
          <w:tcPr>
            <w:tcW w:w="1080" w:type="dxa"/>
          </w:tcPr>
          <w:p w14:paraId="7846FA4D" w14:textId="77777777" w:rsidR="00512AA4" w:rsidRPr="00251721" w:rsidRDefault="00512AA4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</w:tr>
      <w:tr w:rsidR="00512AA4" w:rsidRPr="00251721" w14:paraId="1CDA8AB3" w14:textId="77777777" w:rsidTr="004C2EC2">
        <w:trPr>
          <w:trHeight w:hRule="exact" w:val="446"/>
          <w:jc w:val="center"/>
        </w:trPr>
        <w:tc>
          <w:tcPr>
            <w:tcW w:w="7650" w:type="dxa"/>
            <w:vAlign w:val="center"/>
          </w:tcPr>
          <w:p w14:paraId="78FAD34F" w14:textId="77777777" w:rsidR="00512AA4" w:rsidRPr="00AC08A5" w:rsidRDefault="00512AA4" w:rsidP="008464A6">
            <w:pPr>
              <w:pStyle w:val="TableParagraph"/>
              <w:ind w:right="120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Attività in </w:t>
            </w:r>
            <w:r w:rsidRPr="00AC08A5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palestra </w:t>
            </w: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o </w:t>
            </w:r>
            <w:r w:rsidRPr="00AC08A5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altri ambienti </w:t>
            </w: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diversi dall’aula</w:t>
            </w:r>
          </w:p>
        </w:tc>
        <w:tc>
          <w:tcPr>
            <w:tcW w:w="1276" w:type="dxa"/>
          </w:tcPr>
          <w:p w14:paraId="4989797B" w14:textId="77777777" w:rsidR="00512AA4" w:rsidRPr="00251721" w:rsidRDefault="00512AA4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Sì</w:t>
            </w:r>
            <w:proofErr w:type="spellEnd"/>
          </w:p>
        </w:tc>
        <w:tc>
          <w:tcPr>
            <w:tcW w:w="1080" w:type="dxa"/>
          </w:tcPr>
          <w:p w14:paraId="3A064039" w14:textId="77777777" w:rsidR="00512AA4" w:rsidRPr="00251721" w:rsidRDefault="00512AA4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</w:tr>
      <w:tr w:rsidR="00512AA4" w:rsidRPr="00251721" w14:paraId="687B105D" w14:textId="77777777" w:rsidTr="00652576">
        <w:trPr>
          <w:trHeight w:hRule="exact" w:val="573"/>
          <w:jc w:val="center"/>
        </w:trPr>
        <w:tc>
          <w:tcPr>
            <w:tcW w:w="7650" w:type="dxa"/>
            <w:vAlign w:val="center"/>
          </w:tcPr>
          <w:p w14:paraId="75F4F00A" w14:textId="50610C51" w:rsidR="00512AA4" w:rsidRPr="00AC08A5" w:rsidRDefault="00512AA4" w:rsidP="008464A6">
            <w:pPr>
              <w:pStyle w:val="TableParagraph"/>
              <w:tabs>
                <w:tab w:val="left" w:pos="638"/>
                <w:tab w:val="left" w:pos="1017"/>
                <w:tab w:val="left" w:pos="2188"/>
                <w:tab w:val="left" w:pos="3103"/>
              </w:tabs>
              <w:ind w:right="99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Uso</w:t>
            </w:r>
            <w:r w:rsidR="00652576"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</w:t>
            </w: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di</w:t>
            </w:r>
            <w:r w:rsidR="00652576"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</w:t>
            </w:r>
            <w:r w:rsidRPr="00AC08A5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strumenti,</w:t>
            </w:r>
            <w:r w:rsidR="00652576" w:rsidRPr="00AC08A5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 </w:t>
            </w:r>
            <w:r w:rsidRPr="00AC08A5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sussidi</w:t>
            </w: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,</w:t>
            </w:r>
            <w:r w:rsidR="00652576"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</w:t>
            </w:r>
            <w:r w:rsidRPr="00AC08A5">
              <w:rPr>
                <w:rFonts w:asciiTheme="minorHAnsi" w:hAnsiTheme="minorHAnsi" w:cstheme="minorHAnsi"/>
                <w:spacing w:val="-1"/>
                <w:sz w:val="24"/>
                <w:szCs w:val="24"/>
                <w:lang w:val="it-IT"/>
              </w:rPr>
              <w:t xml:space="preserve">attrezzatura </w:t>
            </w: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specifica, strumenti</w:t>
            </w:r>
            <w:r w:rsidRPr="00AC08A5">
              <w:rPr>
                <w:rFonts w:asciiTheme="minorHAnsi" w:hAnsiTheme="minorHAnsi" w:cstheme="minorHAnsi"/>
                <w:spacing w:val="-9"/>
                <w:sz w:val="24"/>
                <w:szCs w:val="24"/>
                <w:lang w:val="it-IT"/>
              </w:rPr>
              <w:t xml:space="preserve"> </w:t>
            </w:r>
            <w:r w:rsidRPr="00AC08A5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compensativi</w:t>
            </w:r>
          </w:p>
        </w:tc>
        <w:tc>
          <w:tcPr>
            <w:tcW w:w="1276" w:type="dxa"/>
          </w:tcPr>
          <w:p w14:paraId="50A9A45F" w14:textId="77777777" w:rsidR="00512AA4" w:rsidRPr="00251721" w:rsidRDefault="00512AA4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Sì</w:t>
            </w:r>
            <w:proofErr w:type="spellEnd"/>
          </w:p>
        </w:tc>
        <w:tc>
          <w:tcPr>
            <w:tcW w:w="1080" w:type="dxa"/>
          </w:tcPr>
          <w:p w14:paraId="1713AA5B" w14:textId="77777777" w:rsidR="00512AA4" w:rsidRPr="00251721" w:rsidRDefault="00512AA4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</w:tr>
      <w:tr w:rsidR="00512AA4" w:rsidRPr="00251721" w14:paraId="3F3BF29F" w14:textId="77777777" w:rsidTr="004C2EC2">
        <w:trPr>
          <w:trHeight w:hRule="exact" w:val="449"/>
          <w:jc w:val="center"/>
        </w:trPr>
        <w:tc>
          <w:tcPr>
            <w:tcW w:w="7650" w:type="dxa"/>
            <w:vAlign w:val="center"/>
          </w:tcPr>
          <w:p w14:paraId="1FE9CB09" w14:textId="77777777" w:rsidR="00512AA4" w:rsidRPr="00251721" w:rsidRDefault="00512AA4" w:rsidP="008464A6">
            <w:pPr>
              <w:pStyle w:val="TableParagraph"/>
              <w:ind w:right="12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1721">
              <w:rPr>
                <w:rFonts w:asciiTheme="minorHAnsi" w:hAnsiTheme="minorHAnsi" w:cstheme="minorHAnsi"/>
                <w:b/>
                <w:sz w:val="24"/>
                <w:szCs w:val="24"/>
              </w:rPr>
              <w:t>personalizzate</w:t>
            </w:r>
            <w:proofErr w:type="spellEnd"/>
            <w:r w:rsidRPr="0025172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in aula</w:t>
            </w:r>
          </w:p>
        </w:tc>
        <w:tc>
          <w:tcPr>
            <w:tcW w:w="1276" w:type="dxa"/>
          </w:tcPr>
          <w:p w14:paraId="671EECC9" w14:textId="77777777" w:rsidR="00512AA4" w:rsidRPr="00251721" w:rsidRDefault="00512AA4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Sì</w:t>
            </w:r>
            <w:proofErr w:type="spellEnd"/>
          </w:p>
        </w:tc>
        <w:tc>
          <w:tcPr>
            <w:tcW w:w="1080" w:type="dxa"/>
          </w:tcPr>
          <w:p w14:paraId="286ED707" w14:textId="77777777" w:rsidR="00512AA4" w:rsidRPr="00251721" w:rsidRDefault="00512AA4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</w:tr>
      <w:tr w:rsidR="00512AA4" w:rsidRPr="00251721" w14:paraId="6D877CE2" w14:textId="77777777" w:rsidTr="004C2EC2">
        <w:trPr>
          <w:trHeight w:hRule="exact" w:val="449"/>
          <w:jc w:val="center"/>
        </w:trPr>
        <w:tc>
          <w:tcPr>
            <w:tcW w:w="7650" w:type="dxa"/>
            <w:vAlign w:val="center"/>
          </w:tcPr>
          <w:p w14:paraId="14D7B82A" w14:textId="77777777" w:rsidR="00512AA4" w:rsidRPr="00251721" w:rsidRDefault="00512AA4" w:rsidP="008464A6">
            <w:pPr>
              <w:pStyle w:val="TableParagraph"/>
              <w:spacing w:before="2"/>
              <w:ind w:right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 xml:space="preserve"> in </w:t>
            </w:r>
            <w:r w:rsidRPr="0025172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piccolo </w:t>
            </w:r>
            <w:proofErr w:type="spellStart"/>
            <w:r w:rsidRPr="00251721">
              <w:rPr>
                <w:rFonts w:asciiTheme="minorHAnsi" w:hAnsiTheme="minorHAnsi" w:cstheme="minorHAnsi"/>
                <w:b/>
                <w:sz w:val="24"/>
                <w:szCs w:val="24"/>
              </w:rPr>
              <w:t>gruppo</w:t>
            </w:r>
            <w:proofErr w:type="spellEnd"/>
          </w:p>
        </w:tc>
        <w:tc>
          <w:tcPr>
            <w:tcW w:w="1276" w:type="dxa"/>
          </w:tcPr>
          <w:p w14:paraId="32C0EC64" w14:textId="77777777" w:rsidR="00512AA4" w:rsidRPr="00251721" w:rsidRDefault="00512AA4" w:rsidP="008464A6">
            <w:pPr>
              <w:pStyle w:val="TableParagraph"/>
              <w:spacing w:before="2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Sì</w:t>
            </w:r>
            <w:proofErr w:type="spellEnd"/>
          </w:p>
        </w:tc>
        <w:tc>
          <w:tcPr>
            <w:tcW w:w="1080" w:type="dxa"/>
          </w:tcPr>
          <w:p w14:paraId="2E397698" w14:textId="77777777" w:rsidR="00512AA4" w:rsidRPr="00251721" w:rsidRDefault="00512AA4" w:rsidP="008464A6">
            <w:pPr>
              <w:pStyle w:val="TableParagraph"/>
              <w:spacing w:before="2"/>
              <w:rPr>
                <w:rFonts w:asciiTheme="minorHAnsi" w:hAnsiTheme="minorHAnsi" w:cstheme="minorHAnsi"/>
                <w:sz w:val="24"/>
                <w:szCs w:val="24"/>
              </w:rPr>
            </w:pPr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</w:tr>
      <w:tr w:rsidR="00512AA4" w:rsidRPr="00251721" w14:paraId="52BF2A86" w14:textId="77777777" w:rsidTr="004C2EC2">
        <w:trPr>
          <w:trHeight w:hRule="exact" w:val="446"/>
          <w:jc w:val="center"/>
        </w:trPr>
        <w:tc>
          <w:tcPr>
            <w:tcW w:w="7650" w:type="dxa"/>
            <w:vAlign w:val="center"/>
          </w:tcPr>
          <w:p w14:paraId="4379ADFA" w14:textId="77777777" w:rsidR="00512AA4" w:rsidRPr="00251721" w:rsidRDefault="00512AA4" w:rsidP="008464A6">
            <w:pPr>
              <w:pStyle w:val="TableParagraph"/>
              <w:ind w:right="12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1721">
              <w:rPr>
                <w:rFonts w:asciiTheme="minorHAnsi" w:hAnsiTheme="minorHAnsi" w:cstheme="minorHAnsi"/>
                <w:b/>
                <w:sz w:val="24"/>
                <w:szCs w:val="24"/>
              </w:rPr>
              <w:t>individuali</w:t>
            </w:r>
            <w:proofErr w:type="spellEnd"/>
            <w:r w:rsidRPr="0025172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fuori</w:t>
            </w:r>
            <w:proofErr w:type="spellEnd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dall’aula</w:t>
            </w:r>
            <w:proofErr w:type="spellEnd"/>
          </w:p>
        </w:tc>
        <w:tc>
          <w:tcPr>
            <w:tcW w:w="1276" w:type="dxa"/>
          </w:tcPr>
          <w:p w14:paraId="2E1419ED" w14:textId="77777777" w:rsidR="00512AA4" w:rsidRPr="00251721" w:rsidRDefault="00512AA4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Sì</w:t>
            </w:r>
            <w:proofErr w:type="spellEnd"/>
          </w:p>
        </w:tc>
        <w:tc>
          <w:tcPr>
            <w:tcW w:w="1080" w:type="dxa"/>
          </w:tcPr>
          <w:p w14:paraId="54336539" w14:textId="77777777" w:rsidR="00512AA4" w:rsidRPr="00251721" w:rsidRDefault="00512AA4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</w:tr>
    </w:tbl>
    <w:p w14:paraId="2D16E56B" w14:textId="77777777" w:rsidR="00512AA4" w:rsidRPr="00251721" w:rsidRDefault="00512AA4" w:rsidP="00512AA4">
      <w:pPr>
        <w:pStyle w:val="Corpotesto"/>
        <w:spacing w:before="4"/>
        <w:rPr>
          <w:rFonts w:asciiTheme="minorHAnsi" w:hAnsiTheme="minorHAnsi" w:cstheme="minorHAnsi"/>
          <w:sz w:val="24"/>
          <w:szCs w:val="24"/>
        </w:rPr>
      </w:pPr>
    </w:p>
    <w:p w14:paraId="626C0E2A" w14:textId="57C74AB7" w:rsidR="00512AA4" w:rsidRPr="004C2EC2" w:rsidRDefault="004C2EC2" w:rsidP="00512AA4">
      <w:pPr>
        <w:tabs>
          <w:tab w:val="left" w:pos="8640"/>
          <w:tab w:val="left" w:pos="10620"/>
        </w:tabs>
        <w:rPr>
          <w:rFonts w:ascii="Verdana" w:hAnsi="Verdana"/>
          <w:bCs/>
          <w:i/>
          <w:iCs/>
          <w:sz w:val="22"/>
          <w:szCs w:val="22"/>
        </w:rPr>
      </w:pPr>
      <w:r w:rsidRPr="004C2EC2">
        <w:rPr>
          <w:rFonts w:ascii="Verdana" w:hAnsi="Verdana"/>
          <w:bCs/>
          <w:i/>
          <w:iCs/>
          <w:sz w:val="22"/>
          <w:szCs w:val="22"/>
        </w:rPr>
        <w:t>Leonforte</w:t>
      </w:r>
      <w:r w:rsidR="00512AA4" w:rsidRPr="004C2EC2">
        <w:rPr>
          <w:rFonts w:ascii="Verdana" w:hAnsi="Verdana"/>
          <w:bCs/>
          <w:i/>
          <w:iCs/>
          <w:sz w:val="22"/>
          <w:szCs w:val="22"/>
        </w:rPr>
        <w:t>, _______</w:t>
      </w:r>
    </w:p>
    <w:p w14:paraId="6668485B" w14:textId="138A25ED" w:rsidR="00512AA4" w:rsidRDefault="00512AA4" w:rsidP="00512AA4">
      <w:pPr>
        <w:tabs>
          <w:tab w:val="left" w:pos="7088"/>
          <w:tab w:val="left" w:pos="10620"/>
        </w:tabs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  <w:t>Il team di classe</w:t>
      </w:r>
    </w:p>
    <w:p w14:paraId="49ACC8DD" w14:textId="35DDA79A" w:rsidR="00512AA4" w:rsidRDefault="00512AA4" w:rsidP="00512AA4">
      <w:pPr>
        <w:pStyle w:val="Default"/>
        <w:ind w:left="851" w:hanging="851"/>
        <w:jc w:val="both"/>
      </w:pPr>
      <w:r>
        <w:t>______________________________</w:t>
      </w:r>
      <w:r>
        <w:tab/>
      </w:r>
      <w:r>
        <w:tab/>
      </w:r>
      <w:r>
        <w:tab/>
        <w:t>______________________________</w:t>
      </w:r>
    </w:p>
    <w:p w14:paraId="04A29F27" w14:textId="7883DCF0" w:rsidR="00512AA4" w:rsidRDefault="00512AA4" w:rsidP="00512AA4">
      <w:pPr>
        <w:pStyle w:val="Default"/>
        <w:ind w:left="851" w:hanging="851"/>
        <w:jc w:val="both"/>
      </w:pPr>
      <w:r>
        <w:t>______________________________</w:t>
      </w:r>
      <w:r>
        <w:tab/>
      </w:r>
      <w:r>
        <w:tab/>
      </w:r>
      <w:r>
        <w:tab/>
        <w:t>______________________________</w:t>
      </w:r>
    </w:p>
    <w:p w14:paraId="6DC05EFA" w14:textId="516C0EB6" w:rsidR="00512AA4" w:rsidRDefault="00512AA4" w:rsidP="00512AA4">
      <w:pPr>
        <w:pStyle w:val="Default"/>
        <w:ind w:left="851" w:hanging="851"/>
        <w:jc w:val="both"/>
      </w:pPr>
      <w:r>
        <w:t>______________________________</w:t>
      </w:r>
      <w:r>
        <w:tab/>
      </w:r>
      <w:r>
        <w:tab/>
      </w:r>
      <w:r>
        <w:tab/>
        <w:t>______________________________</w:t>
      </w:r>
    </w:p>
    <w:p w14:paraId="0808856D" w14:textId="75BFE64F" w:rsidR="00512AA4" w:rsidRPr="003F2FC1" w:rsidRDefault="00512AA4" w:rsidP="00512AA4">
      <w:pPr>
        <w:pStyle w:val="Default"/>
        <w:ind w:left="851" w:hanging="851"/>
        <w:jc w:val="both"/>
      </w:pPr>
      <w:r>
        <w:t>______________________________</w:t>
      </w:r>
      <w:r>
        <w:tab/>
      </w:r>
      <w:r>
        <w:tab/>
      </w:r>
      <w:r>
        <w:tab/>
        <w:t>______________________________</w:t>
      </w:r>
    </w:p>
    <w:sectPr w:rsidR="00512AA4" w:rsidRPr="003F2FC1" w:rsidSect="001300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134" w:bottom="1560" w:left="1134" w:header="52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C3BA1" w14:textId="77777777" w:rsidR="00C53561" w:rsidRDefault="00C53561" w:rsidP="00C25EC3">
      <w:r>
        <w:separator/>
      </w:r>
    </w:p>
  </w:endnote>
  <w:endnote w:type="continuationSeparator" w:id="0">
    <w:p w14:paraId="61EA5038" w14:textId="77777777" w:rsidR="00C53561" w:rsidRDefault="00C53561" w:rsidP="00C25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ce Script MT">
    <w:panose1 w:val="030303020206070C0B05"/>
    <w:charset w:val="4D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23C5D" w14:textId="77777777" w:rsidR="00235756" w:rsidRDefault="002357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73DFA" w14:textId="5BD98FC4" w:rsidR="00A955C1" w:rsidRPr="0013005C" w:rsidRDefault="0013005C" w:rsidP="0013005C">
    <w:pPr>
      <w:pBdr>
        <w:top w:val="single" w:sz="4" w:space="1" w:color="auto"/>
        <w:left w:val="nil"/>
        <w:right w:val="nil"/>
        <w:between w:val="nil"/>
      </w:pBdr>
      <w:tabs>
        <w:tab w:val="left" w:pos="829"/>
      </w:tabs>
      <w:ind w:left="-112" w:right="35"/>
      <w:jc w:val="both"/>
      <w:rPr>
        <w:rFonts w:eastAsia="Calibri"/>
        <w:b/>
        <w:i/>
        <w:color w:val="000000"/>
        <w:sz w:val="10"/>
        <w:szCs w:val="10"/>
      </w:rPr>
    </w:pPr>
    <w:r>
      <w:rPr>
        <w:rFonts w:eastAsia="Calibri"/>
        <w:b/>
        <w:i/>
        <w:color w:val="000000"/>
        <w:sz w:val="18"/>
        <w:szCs w:val="18"/>
      </w:rPr>
      <w:tab/>
    </w:r>
  </w:p>
  <w:p w14:paraId="782E1B11" w14:textId="39830E05" w:rsidR="00A955C1" w:rsidRPr="00A955C1" w:rsidRDefault="00A955C1" w:rsidP="00A955C1">
    <w:pPr>
      <w:pBdr>
        <w:top w:val="single" w:sz="4" w:space="1" w:color="auto"/>
        <w:left w:val="nil"/>
        <w:right w:val="nil"/>
        <w:between w:val="nil"/>
      </w:pBdr>
      <w:ind w:left="-112" w:right="35"/>
      <w:jc w:val="both"/>
      <w:rPr>
        <w:rFonts w:eastAsia="Calibri"/>
        <w:i/>
        <w:color w:val="000000"/>
        <w:sz w:val="18"/>
        <w:szCs w:val="18"/>
      </w:rPr>
    </w:pPr>
    <w:r w:rsidRPr="00A955C1">
      <w:rPr>
        <w:rFonts w:eastAsia="Calibri"/>
        <w:b/>
        <w:i/>
        <w:color w:val="000000"/>
        <w:sz w:val="18"/>
        <w:szCs w:val="18"/>
      </w:rPr>
      <w:t>Sede degli uffici</w:t>
    </w:r>
    <w:r w:rsidRPr="00A955C1">
      <w:rPr>
        <w:rFonts w:eastAsia="Calibri"/>
        <w:i/>
        <w:color w:val="000000"/>
        <w:sz w:val="18"/>
        <w:szCs w:val="18"/>
      </w:rPr>
      <w:t xml:space="preserve">: plesso “G. Verga” - Via della Resistenza, 1                                </w:t>
    </w:r>
    <w:r>
      <w:rPr>
        <w:rFonts w:eastAsia="Calibri"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i/>
        <w:color w:val="000000"/>
        <w:sz w:val="18"/>
        <w:szCs w:val="18"/>
      </w:rPr>
      <w:t>Sito Web</w:t>
    </w:r>
    <w:r w:rsidRPr="00A955C1">
      <w:rPr>
        <w:rFonts w:eastAsia="Calibri"/>
        <w:i/>
        <w:color w:val="000000"/>
        <w:sz w:val="18"/>
        <w:szCs w:val="18"/>
      </w:rPr>
      <w:t xml:space="preserve">: </w:t>
    </w:r>
    <w:r w:rsidRPr="00A955C1">
      <w:rPr>
        <w:rFonts w:eastAsia="Calibri"/>
        <w:i/>
        <w:sz w:val="18"/>
        <w:szCs w:val="18"/>
      </w:rPr>
      <w:t>www.istitutocomprensivoleonforte.edu.it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</w:p>
  <w:p w14:paraId="45F4DB45" w14:textId="41AA247B" w:rsidR="00A955C1" w:rsidRPr="00A955C1" w:rsidRDefault="00A955C1" w:rsidP="00A955C1">
    <w:pPr>
      <w:pStyle w:val="Pidipagina"/>
      <w:ind w:left="-112" w:right="35"/>
    </w:pPr>
    <w:r w:rsidRPr="00A955C1">
      <w:rPr>
        <w:rFonts w:eastAsia="Calibri"/>
        <w:b/>
        <w:color w:val="000000"/>
        <w:sz w:val="18"/>
        <w:szCs w:val="18"/>
      </w:rPr>
      <w:t>Tel./Fax</w:t>
    </w:r>
    <w:r w:rsidRPr="00A955C1">
      <w:rPr>
        <w:rFonts w:eastAsia="Calibri"/>
        <w:color w:val="000000"/>
        <w:sz w:val="18"/>
        <w:szCs w:val="18"/>
      </w:rPr>
      <w:t xml:space="preserve"> 0935-904985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E-mail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enic82200d@istruzione.it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PEC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enic82200d@pec.istruzione.it</w:t>
    </w:r>
    <w:r w:rsidRPr="00A955C1">
      <w:rPr>
        <w:rFonts w:eastAsia="Calibri"/>
        <w:b/>
        <w:color w:val="000000"/>
        <w:sz w:val="18"/>
        <w:szCs w:val="18"/>
      </w:rPr>
      <w:t xml:space="preserve">  </w:t>
    </w:r>
    <w:r>
      <w:rPr>
        <w:rFonts w:eastAsia="Calibri"/>
        <w:b/>
        <w:color w:val="000000"/>
        <w:sz w:val="18"/>
        <w:szCs w:val="18"/>
      </w:rPr>
      <w:t xml:space="preserve"> </w:t>
    </w:r>
    <w:r w:rsidRPr="00A955C1">
      <w:rPr>
        <w:rFonts w:eastAsia="Calibri"/>
        <w:b/>
        <w:color w:val="000000"/>
        <w:sz w:val="18"/>
        <w:szCs w:val="18"/>
      </w:rPr>
      <w:t>C.F.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b/>
        <w:color w:val="000000"/>
        <w:sz w:val="18"/>
        <w:szCs w:val="18"/>
      </w:rPr>
      <w:t xml:space="preserve"> </w:t>
    </w:r>
    <w:proofErr w:type="gramStart"/>
    <w:r w:rsidRPr="00A955C1">
      <w:rPr>
        <w:rFonts w:eastAsia="Calibri"/>
        <w:color w:val="000000"/>
        <w:sz w:val="18"/>
        <w:szCs w:val="18"/>
      </w:rPr>
      <w:t xml:space="preserve">91052240867  </w:t>
    </w:r>
    <w:r w:rsidRPr="00A955C1">
      <w:rPr>
        <w:rFonts w:eastAsia="Calibri"/>
        <w:b/>
        <w:color w:val="000000"/>
        <w:sz w:val="18"/>
        <w:szCs w:val="18"/>
      </w:rPr>
      <w:t>C.U.</w:t>
    </w:r>
    <w:proofErr w:type="gramEnd"/>
    <w:r w:rsidRPr="00A955C1">
      <w:rPr>
        <w:rFonts w:eastAsia="Calibri"/>
        <w:color w:val="000000"/>
        <w:sz w:val="18"/>
        <w:szCs w:val="18"/>
      </w:rPr>
      <w:t>: UF2RIQ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C0373" w14:textId="77777777" w:rsidR="00235756" w:rsidRDefault="002357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2693E" w14:textId="77777777" w:rsidR="00C53561" w:rsidRDefault="00C53561" w:rsidP="00C25EC3">
      <w:r>
        <w:separator/>
      </w:r>
    </w:p>
  </w:footnote>
  <w:footnote w:type="continuationSeparator" w:id="0">
    <w:p w14:paraId="44A8FDCF" w14:textId="77777777" w:rsidR="00C53561" w:rsidRDefault="00C53561" w:rsidP="00C25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58200" w14:textId="77777777" w:rsidR="00235756" w:rsidRDefault="002357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4" w:type="dxa"/>
      <w:jc w:val="center"/>
      <w:tblLayout w:type="fixed"/>
      <w:tblLook w:val="0400" w:firstRow="0" w:lastRow="0" w:firstColumn="0" w:lastColumn="0" w:noHBand="0" w:noVBand="1"/>
    </w:tblPr>
    <w:tblGrid>
      <w:gridCol w:w="1554"/>
      <w:gridCol w:w="6495"/>
      <w:gridCol w:w="1585"/>
    </w:tblGrid>
    <w:tr w:rsidR="0013005C" w14:paraId="1F6F3F47" w14:textId="77777777" w:rsidTr="00927719">
      <w:trPr>
        <w:trHeight w:val="1190"/>
        <w:jc w:val="center"/>
      </w:trPr>
      <w:tc>
        <w:tcPr>
          <w:tcW w:w="1554" w:type="dxa"/>
          <w:vAlign w:val="center"/>
        </w:tcPr>
        <w:p w14:paraId="26C108B7" w14:textId="77777777" w:rsidR="0013005C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164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427751EB" wp14:editId="2A512CF4">
                <wp:extent cx="867600" cy="432000"/>
                <wp:effectExtent l="0" t="0" r="8890" b="6350"/>
                <wp:docPr id="22" name="image2.png" descr="stemma usr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stemma usr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7600" cy="432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color w:val="000000"/>
            </w:rPr>
            <w:t xml:space="preserve">    </w:t>
          </w:r>
        </w:p>
      </w:tc>
      <w:tc>
        <w:tcPr>
          <w:tcW w:w="6495" w:type="dxa"/>
        </w:tcPr>
        <w:p w14:paraId="56781538" w14:textId="77777777" w:rsidR="0013005C" w:rsidRPr="00235756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45" w:right="-114"/>
            <w:jc w:val="center"/>
            <w:rPr>
              <w:color w:val="000000"/>
              <w:sz w:val="12"/>
              <w:szCs w:val="12"/>
            </w:rPr>
          </w:pPr>
          <w:r>
            <w:rPr>
              <w:noProof/>
              <w:color w:val="000000"/>
            </w:rPr>
            <w:drawing>
              <wp:inline distT="0" distB="0" distL="0" distR="0" wp14:anchorId="529E1A06" wp14:editId="51EA3A48">
                <wp:extent cx="384065" cy="432000"/>
                <wp:effectExtent l="0" t="0" r="0" b="6350"/>
                <wp:docPr id="23" name="image4.jpg" descr="C:\Users\giuseppe\Downloads\emblemahd\emblemahd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 descr="C:\Users\giuseppe\Downloads\emblemahd\emblemahd.jp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65" cy="432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57D2DCC9" w14:textId="3C0D1E15" w:rsidR="0013005C" w:rsidRPr="00A13C45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45" w:right="-114"/>
            <w:jc w:val="center"/>
            <w:rPr>
              <w:rFonts w:ascii="Palace Script MT" w:hAnsi="Palace Script MT"/>
              <w:color w:val="000000"/>
              <w:sz w:val="40"/>
              <w:szCs w:val="40"/>
            </w:rPr>
          </w:pPr>
          <w:r w:rsidRPr="00A13C45">
            <w:rPr>
              <w:rFonts w:ascii="Palace Script MT" w:hAnsi="Palace Script MT"/>
              <w:color w:val="000000"/>
              <w:sz w:val="40"/>
              <w:szCs w:val="40"/>
            </w:rPr>
            <w:t>Ministero dell’Istruzione</w:t>
          </w:r>
        </w:p>
      </w:tc>
      <w:tc>
        <w:tcPr>
          <w:tcW w:w="1585" w:type="dxa"/>
          <w:vAlign w:val="center"/>
        </w:tcPr>
        <w:p w14:paraId="4F6CE3E2" w14:textId="77777777" w:rsidR="0013005C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right="-111"/>
            <w:jc w:val="right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7656C1B1" wp14:editId="56242A94">
                <wp:extent cx="764853" cy="432000"/>
                <wp:effectExtent l="0" t="0" r="0" b="6350"/>
                <wp:docPr id="24" name="Immagin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357" t="22820" r="78834" b="23639"/>
                        <a:stretch/>
                      </pic:blipFill>
                      <pic:spPr bwMode="auto">
                        <a:xfrm>
                          <a:off x="0" y="0"/>
                          <a:ext cx="764853" cy="4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13005C" w14:paraId="1BA4BA83" w14:textId="77777777" w:rsidTr="001129F0">
      <w:trPr>
        <w:jc w:val="center"/>
      </w:trPr>
      <w:tc>
        <w:tcPr>
          <w:tcW w:w="9634" w:type="dxa"/>
          <w:gridSpan w:val="3"/>
        </w:tcPr>
        <w:p w14:paraId="09DB4909" w14:textId="77777777" w:rsidR="0013005C" w:rsidRPr="005102F6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/>
              <w:spacing w:val="20"/>
            </w:rPr>
          </w:pPr>
          <w:r w:rsidRPr="005102F6">
            <w:rPr>
              <w:rFonts w:eastAsia="Calibri"/>
              <w:b/>
              <w:spacing w:val="20"/>
            </w:rPr>
            <w:t>ISTITUTO COMPRENSIVO STATALE “DANTE ALIGHIERI”</w:t>
          </w:r>
        </w:p>
        <w:p w14:paraId="3C8D8143" w14:textId="7BAFC359" w:rsidR="0013005C" w:rsidRPr="00927719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Cs/>
              <w:i/>
              <w:iCs/>
              <w:sz w:val="18"/>
              <w:szCs w:val="18"/>
            </w:rPr>
          </w:pPr>
          <w:r w:rsidRPr="00927719">
            <w:rPr>
              <w:rFonts w:eastAsia="Calibri"/>
              <w:bCs/>
              <w:i/>
              <w:iCs/>
              <w:sz w:val="18"/>
              <w:szCs w:val="18"/>
            </w:rPr>
            <w:t>Scuola dell’Infanzia, Primaria, Secondaria di 1° grado</w:t>
          </w:r>
        </w:p>
      </w:tc>
    </w:tr>
    <w:tr w:rsidR="0013005C" w14:paraId="5DA65FB8" w14:textId="77777777" w:rsidTr="001129F0">
      <w:trPr>
        <w:trHeight w:val="314"/>
        <w:jc w:val="center"/>
      </w:trPr>
      <w:tc>
        <w:tcPr>
          <w:tcW w:w="9634" w:type="dxa"/>
          <w:gridSpan w:val="3"/>
        </w:tcPr>
        <w:p w14:paraId="1993FEE5" w14:textId="77777777" w:rsidR="0013005C" w:rsidRPr="0013005C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112" w:right="-111"/>
            <w:jc w:val="center"/>
            <w:rPr>
              <w:rFonts w:eastAsia="Calibri"/>
            </w:rPr>
          </w:pPr>
          <w:r w:rsidRPr="0013005C">
            <w:rPr>
              <w:rFonts w:eastAsia="Calibri"/>
            </w:rPr>
            <w:t xml:space="preserve">94013 </w:t>
          </w:r>
          <w:r w:rsidRPr="0013005C">
            <w:rPr>
              <w:rFonts w:eastAsia="Calibri"/>
              <w:b/>
            </w:rPr>
            <w:t>LEONFORTE</w:t>
          </w:r>
          <w:r w:rsidRPr="0013005C">
            <w:rPr>
              <w:rFonts w:eastAsia="Calibri"/>
            </w:rPr>
            <w:t xml:space="preserve"> (EN) - Codice Meccanografico: </w:t>
          </w:r>
          <w:r w:rsidRPr="0013005C">
            <w:rPr>
              <w:rFonts w:eastAsia="Calibri"/>
              <w:b/>
              <w:bCs/>
            </w:rPr>
            <w:t>ENIC8</w:t>
          </w:r>
          <w:r w:rsidRPr="0013005C">
            <w:rPr>
              <w:rFonts w:eastAsia="Calibri"/>
              <w:b/>
            </w:rPr>
            <w:t>2200D</w:t>
          </w:r>
        </w:p>
      </w:tc>
    </w:tr>
  </w:tbl>
  <w:p w14:paraId="2541EB20" w14:textId="77777777" w:rsidR="0013005C" w:rsidRDefault="0013005C" w:rsidP="0013005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A0278" w14:textId="77777777" w:rsidR="00235756" w:rsidRDefault="0023575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95B25"/>
    <w:multiLevelType w:val="hybridMultilevel"/>
    <w:tmpl w:val="D34A3D2C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44F4A"/>
    <w:multiLevelType w:val="hybridMultilevel"/>
    <w:tmpl w:val="18D04E5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42EE0"/>
    <w:multiLevelType w:val="hybridMultilevel"/>
    <w:tmpl w:val="07A0DA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F2965"/>
    <w:multiLevelType w:val="hybridMultilevel"/>
    <w:tmpl w:val="876CAEAA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276341">
    <w:abstractNumId w:val="3"/>
  </w:num>
  <w:num w:numId="2" w16cid:durableId="468863040">
    <w:abstractNumId w:val="0"/>
  </w:num>
  <w:num w:numId="3" w16cid:durableId="1676416355">
    <w:abstractNumId w:val="1"/>
  </w:num>
  <w:num w:numId="4" w16cid:durableId="9381723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9BF"/>
    <w:rsid w:val="00004221"/>
    <w:rsid w:val="00005E3C"/>
    <w:rsid w:val="000416D4"/>
    <w:rsid w:val="00042DFF"/>
    <w:rsid w:val="00045B72"/>
    <w:rsid w:val="00065611"/>
    <w:rsid w:val="00093CE9"/>
    <w:rsid w:val="000A582E"/>
    <w:rsid w:val="000D4DEB"/>
    <w:rsid w:val="000E7E50"/>
    <w:rsid w:val="001167E7"/>
    <w:rsid w:val="0013005C"/>
    <w:rsid w:val="001322A3"/>
    <w:rsid w:val="00190DC6"/>
    <w:rsid w:val="001B30DB"/>
    <w:rsid w:val="001B74F4"/>
    <w:rsid w:val="001C2A71"/>
    <w:rsid w:val="001C6594"/>
    <w:rsid w:val="001F6B06"/>
    <w:rsid w:val="00200ADB"/>
    <w:rsid w:val="00216A03"/>
    <w:rsid w:val="00217FD5"/>
    <w:rsid w:val="00235756"/>
    <w:rsid w:val="002359AA"/>
    <w:rsid w:val="00262044"/>
    <w:rsid w:val="002637D4"/>
    <w:rsid w:val="00284817"/>
    <w:rsid w:val="002908BC"/>
    <w:rsid w:val="00293C5A"/>
    <w:rsid w:val="002A2294"/>
    <w:rsid w:val="002A5275"/>
    <w:rsid w:val="002B7E5C"/>
    <w:rsid w:val="002C5740"/>
    <w:rsid w:val="002E6C59"/>
    <w:rsid w:val="00307F9A"/>
    <w:rsid w:val="003262BF"/>
    <w:rsid w:val="00334A9E"/>
    <w:rsid w:val="003477E8"/>
    <w:rsid w:val="00362146"/>
    <w:rsid w:val="00366255"/>
    <w:rsid w:val="003D7274"/>
    <w:rsid w:val="004557DF"/>
    <w:rsid w:val="00492E3F"/>
    <w:rsid w:val="004B10AA"/>
    <w:rsid w:val="004C2EC2"/>
    <w:rsid w:val="004C46D2"/>
    <w:rsid w:val="0050528E"/>
    <w:rsid w:val="005102F6"/>
    <w:rsid w:val="00512AA4"/>
    <w:rsid w:val="00527B47"/>
    <w:rsid w:val="0053702A"/>
    <w:rsid w:val="005556F9"/>
    <w:rsid w:val="00580356"/>
    <w:rsid w:val="005C211B"/>
    <w:rsid w:val="005C74B2"/>
    <w:rsid w:val="00645342"/>
    <w:rsid w:val="00646C06"/>
    <w:rsid w:val="00652576"/>
    <w:rsid w:val="00670667"/>
    <w:rsid w:val="006754A7"/>
    <w:rsid w:val="006872B7"/>
    <w:rsid w:val="006C7340"/>
    <w:rsid w:val="006E71EC"/>
    <w:rsid w:val="00717934"/>
    <w:rsid w:val="00741D77"/>
    <w:rsid w:val="00761C6E"/>
    <w:rsid w:val="0076319E"/>
    <w:rsid w:val="00776A4A"/>
    <w:rsid w:val="007B6A02"/>
    <w:rsid w:val="007C1879"/>
    <w:rsid w:val="007D469B"/>
    <w:rsid w:val="007F67C7"/>
    <w:rsid w:val="008231CA"/>
    <w:rsid w:val="00826BA2"/>
    <w:rsid w:val="008667C6"/>
    <w:rsid w:val="00883E16"/>
    <w:rsid w:val="00905975"/>
    <w:rsid w:val="00927719"/>
    <w:rsid w:val="00972F3D"/>
    <w:rsid w:val="0097734A"/>
    <w:rsid w:val="00981950"/>
    <w:rsid w:val="009B1D95"/>
    <w:rsid w:val="009B36A1"/>
    <w:rsid w:val="009C0A25"/>
    <w:rsid w:val="00A13C45"/>
    <w:rsid w:val="00A14FDD"/>
    <w:rsid w:val="00A3443E"/>
    <w:rsid w:val="00A64901"/>
    <w:rsid w:val="00A7244F"/>
    <w:rsid w:val="00A955C1"/>
    <w:rsid w:val="00AB1789"/>
    <w:rsid w:val="00AC08A5"/>
    <w:rsid w:val="00AE1E20"/>
    <w:rsid w:val="00B0659E"/>
    <w:rsid w:val="00B10151"/>
    <w:rsid w:val="00B36B96"/>
    <w:rsid w:val="00B43470"/>
    <w:rsid w:val="00B736E4"/>
    <w:rsid w:val="00B76B43"/>
    <w:rsid w:val="00BA42DC"/>
    <w:rsid w:val="00BB0FFF"/>
    <w:rsid w:val="00C25EC3"/>
    <w:rsid w:val="00C53561"/>
    <w:rsid w:val="00C56A01"/>
    <w:rsid w:val="00C92ACD"/>
    <w:rsid w:val="00C967BE"/>
    <w:rsid w:val="00CA3804"/>
    <w:rsid w:val="00CD5616"/>
    <w:rsid w:val="00D10DFE"/>
    <w:rsid w:val="00D40A11"/>
    <w:rsid w:val="00D5779C"/>
    <w:rsid w:val="00D70B9E"/>
    <w:rsid w:val="00D7593B"/>
    <w:rsid w:val="00DD59BF"/>
    <w:rsid w:val="00DE4700"/>
    <w:rsid w:val="00DE4F80"/>
    <w:rsid w:val="00E07455"/>
    <w:rsid w:val="00E25549"/>
    <w:rsid w:val="00E42388"/>
    <w:rsid w:val="00E454DD"/>
    <w:rsid w:val="00E71CF1"/>
    <w:rsid w:val="00E9364C"/>
    <w:rsid w:val="00E97116"/>
    <w:rsid w:val="00EB38FC"/>
    <w:rsid w:val="00EC28D7"/>
    <w:rsid w:val="00ED67F3"/>
    <w:rsid w:val="00F5652D"/>
    <w:rsid w:val="00F71EC4"/>
    <w:rsid w:val="00F97F6E"/>
    <w:rsid w:val="00FB2867"/>
    <w:rsid w:val="00FB42CE"/>
    <w:rsid w:val="00FC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32EBEF"/>
  <w15:docId w15:val="{B01A8CEE-0EBF-457B-80F1-0F43EB25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5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0A582E"/>
    <w:pPr>
      <w:widowControl w:val="0"/>
      <w:autoSpaceDE w:val="0"/>
      <w:autoSpaceDN w:val="0"/>
      <w:ind w:left="833" w:hanging="361"/>
      <w:jc w:val="both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6E71EC"/>
    <w:pPr>
      <w:jc w:val="center"/>
    </w:pPr>
    <w:rPr>
      <w:rFonts w:ascii="Comic Sans MS" w:hAnsi="Comic Sans MS"/>
      <w:b/>
      <w:sz w:val="32"/>
    </w:rPr>
  </w:style>
  <w:style w:type="character" w:styleId="Enfasigrassetto">
    <w:name w:val="Strong"/>
    <w:uiPriority w:val="22"/>
    <w:qFormat/>
    <w:rsid w:val="006E71EC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C25EC3"/>
    <w:pPr>
      <w:widowControl w:val="0"/>
      <w:autoSpaceDE w:val="0"/>
      <w:autoSpaceDN w:val="0"/>
      <w:adjustRightInd w:val="0"/>
      <w:spacing w:before="37"/>
      <w:ind w:left="1192" w:hanging="360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C25EC3"/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uiPriority w:val="99"/>
    <w:unhideWhenUsed/>
    <w:rsid w:val="00C25EC3"/>
    <w:rPr>
      <w:color w:val="0563C1"/>
      <w:u w:val="single"/>
    </w:rPr>
  </w:style>
  <w:style w:type="paragraph" w:styleId="Nessunaspaziatura">
    <w:name w:val="No Spacing"/>
    <w:uiPriority w:val="1"/>
    <w:qFormat/>
    <w:rsid w:val="00C2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C25EC3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39"/>
    <w:rsid w:val="00C25EC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99"/>
    <w:qFormat/>
    <w:rsid w:val="00005E3C"/>
    <w:pPr>
      <w:spacing w:line="480" w:lineRule="auto"/>
      <w:jc w:val="center"/>
      <w:outlineLvl w:val="0"/>
    </w:pPr>
    <w:rPr>
      <w:rFonts w:ascii="Verdana" w:hAnsi="Verdana" w:cs="Verdana"/>
      <w:b/>
      <w:bCs/>
      <w:color w:val="000000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005E3C"/>
    <w:rPr>
      <w:rFonts w:ascii="Verdana" w:eastAsia="Times New Roman" w:hAnsi="Verdana" w:cs="Verdana"/>
      <w:b/>
      <w:bCs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557D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28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28D7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E936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A582E"/>
    <w:rPr>
      <w:rFonts w:ascii="Calibri" w:eastAsia="Calibri" w:hAnsi="Calibri" w:cs="Calibri"/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307F9A"/>
    <w:rPr>
      <w:color w:val="605E5C"/>
      <w:shd w:val="clear" w:color="auto" w:fill="E1DFDD"/>
    </w:rPr>
  </w:style>
  <w:style w:type="paragraph" w:customStyle="1" w:styleId="Contenutotabella">
    <w:name w:val="Contenuto tabella"/>
    <w:basedOn w:val="Normale"/>
    <w:rsid w:val="00200ADB"/>
    <w:pPr>
      <w:suppressLineNumbers/>
      <w:suppressAutoHyphens/>
    </w:pPr>
    <w:rPr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512AA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21">
    <w:name w:val="Titolo 21"/>
    <w:basedOn w:val="Normale"/>
    <w:uiPriority w:val="1"/>
    <w:qFormat/>
    <w:rsid w:val="00512AA4"/>
    <w:pPr>
      <w:widowControl w:val="0"/>
      <w:ind w:left="1280" w:right="1319"/>
      <w:jc w:val="center"/>
      <w:outlineLvl w:val="2"/>
    </w:pPr>
    <w:rPr>
      <w:rFonts w:ascii="Verdana" w:eastAsia="Verdana" w:hAnsi="Verdana" w:cs="Verdana"/>
      <w:sz w:val="28"/>
      <w:szCs w:val="28"/>
      <w:lang w:val="en-US" w:eastAsia="en-US"/>
    </w:rPr>
  </w:style>
  <w:style w:type="paragraph" w:customStyle="1" w:styleId="Titolo31">
    <w:name w:val="Titolo 31"/>
    <w:basedOn w:val="Normale"/>
    <w:uiPriority w:val="1"/>
    <w:qFormat/>
    <w:rsid w:val="00512AA4"/>
    <w:pPr>
      <w:widowControl w:val="0"/>
      <w:spacing w:before="30"/>
      <w:ind w:left="2183"/>
      <w:outlineLvl w:val="3"/>
    </w:pPr>
    <w:rPr>
      <w:rFonts w:ascii="Verdana" w:eastAsia="Verdana" w:hAnsi="Verdana" w:cs="Verdana"/>
      <w:b/>
      <w:bCs/>
      <w:sz w:val="24"/>
      <w:szCs w:val="24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512AA4"/>
    <w:pPr>
      <w:widowControl w:val="0"/>
      <w:ind w:left="220"/>
      <w:outlineLvl w:val="4"/>
    </w:pPr>
    <w:rPr>
      <w:rFonts w:ascii="Verdana" w:eastAsia="Verdana" w:hAnsi="Verdana" w:cs="Verdana"/>
      <w:b/>
      <w:bCs/>
      <w:sz w:val="22"/>
      <w:szCs w:val="22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512AA4"/>
    <w:pPr>
      <w:widowControl w:val="0"/>
      <w:ind w:left="103"/>
    </w:pPr>
    <w:rPr>
      <w:rFonts w:ascii="Verdana" w:eastAsia="Verdana" w:hAnsi="Verdana" w:cs="Verdana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4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wnloads\CARTA%20INTESTATA%20IC%20G-Sinopoli%20Agi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D:\Downloads\CARTA INTESTATA IC G-Sinopoli Agira.dotx</Template>
  <TotalTime>1</TotalTime>
  <Pages>6</Pages>
  <Words>1197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</dc:creator>
  <cp:keywords/>
  <dc:description/>
  <cp:lastModifiedBy>Cristina Censabella</cp:lastModifiedBy>
  <cp:revision>2</cp:revision>
  <dcterms:created xsi:type="dcterms:W3CDTF">2023-05-02T11:52:00Z</dcterms:created>
  <dcterms:modified xsi:type="dcterms:W3CDTF">2023-05-02T11:52:00Z</dcterms:modified>
</cp:coreProperties>
</file>