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3700" w14:textId="77777777" w:rsidR="00512AA4" w:rsidRDefault="00512AA4" w:rsidP="00512AA4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15CCE028" w14:textId="77777777" w:rsidR="00512AA4" w:rsidRPr="007C066F" w:rsidRDefault="00512AA4" w:rsidP="00512AA4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6FC01A3F" w14:textId="77777777" w:rsidR="00512AA4" w:rsidRDefault="00512AA4" w:rsidP="00512AA4">
      <w:pPr>
        <w:pStyle w:val="Corpotesto"/>
        <w:spacing w:before="9"/>
        <w:rPr>
          <w:b/>
          <w:sz w:val="27"/>
        </w:rPr>
      </w:pPr>
    </w:p>
    <w:p w14:paraId="37BBDA2C" w14:textId="2B658454" w:rsidR="00512AA4" w:rsidRPr="00AC08A5" w:rsidRDefault="00512AA4" w:rsidP="00512AA4">
      <w:pPr>
        <w:pStyle w:val="Titolo21"/>
        <w:ind w:right="1320"/>
        <w:rPr>
          <w:lang w:val="it-IT"/>
        </w:rPr>
      </w:pPr>
      <w:r w:rsidRPr="00AC08A5">
        <w:rPr>
          <w:lang w:val="it-IT"/>
        </w:rPr>
        <w:t>A.S. 202</w:t>
      </w:r>
      <w:r w:rsidR="00ED46C9">
        <w:rPr>
          <w:lang w:val="it-IT"/>
        </w:rPr>
        <w:t>4</w:t>
      </w:r>
      <w:r w:rsidRPr="00AC08A5">
        <w:rPr>
          <w:lang w:val="it-IT"/>
        </w:rPr>
        <w:t>/202</w:t>
      </w:r>
      <w:r w:rsidR="00ED46C9">
        <w:rPr>
          <w:lang w:val="it-IT"/>
        </w:rPr>
        <w:t>5</w:t>
      </w:r>
    </w:p>
    <w:p w14:paraId="6D6F9BF1" w14:textId="77777777" w:rsidR="00512AA4" w:rsidRPr="004A5DB3" w:rsidRDefault="00512AA4" w:rsidP="00512AA4">
      <w:pPr>
        <w:ind w:left="1283" w:right="131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A5DB3">
        <w:rPr>
          <w:rFonts w:asciiTheme="minorHAnsi" w:hAnsiTheme="minorHAnsi" w:cstheme="minorHAnsi"/>
          <w:b/>
          <w:bCs/>
          <w:sz w:val="28"/>
          <w:szCs w:val="28"/>
        </w:rPr>
        <w:t xml:space="preserve">SCUOLA PRIMARIA </w:t>
      </w:r>
    </w:p>
    <w:p w14:paraId="3AB2D8A4" w14:textId="77777777" w:rsidR="00512AA4" w:rsidRPr="00AC08A5" w:rsidRDefault="00512AA4" w:rsidP="00512AA4">
      <w:pPr>
        <w:pStyle w:val="Titolo41"/>
        <w:ind w:left="1283" w:right="1320"/>
        <w:jc w:val="center"/>
        <w:rPr>
          <w:lang w:val="it-IT"/>
        </w:rPr>
      </w:pPr>
      <w:r w:rsidRPr="00AC08A5">
        <w:rPr>
          <w:lang w:val="it-IT"/>
        </w:rPr>
        <w:t>DATI ANAGRAFICI ALUNNO/A</w:t>
      </w:r>
    </w:p>
    <w:p w14:paraId="7A2DDB60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</w:p>
    <w:p w14:paraId="4C45DCDF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Alunno/a …........................................................................... classe …............. sezione ….......................</w:t>
      </w:r>
    </w:p>
    <w:p w14:paraId="2F373F8A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Team docenti …..........................................................................................................................................</w:t>
      </w:r>
    </w:p>
    <w:p w14:paraId="758D5384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…....................................................................................................................................................................</w:t>
      </w:r>
    </w:p>
    <w:p w14:paraId="49C9EC9C" w14:textId="77777777" w:rsidR="00512AA4" w:rsidRDefault="00512AA4" w:rsidP="00512AA4">
      <w:pPr>
        <w:pStyle w:val="Corpotesto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52"/>
        <w:gridCol w:w="3468"/>
        <w:gridCol w:w="4808"/>
      </w:tblGrid>
      <w:tr w:rsidR="00512AA4" w:rsidRPr="004C2EC2" w14:paraId="78889620" w14:textId="77777777" w:rsidTr="004C2EC2">
        <w:trPr>
          <w:trHeight w:hRule="exact" w:val="393"/>
          <w:jc w:val="center"/>
        </w:trPr>
        <w:tc>
          <w:tcPr>
            <w:tcW w:w="702" w:type="pct"/>
            <w:vMerge w:val="restart"/>
            <w:vAlign w:val="center"/>
          </w:tcPr>
          <w:p w14:paraId="3A26972F" w14:textId="77777777" w:rsidR="00512AA4" w:rsidRPr="004C2EC2" w:rsidRDefault="00512AA4" w:rsidP="004C2EC2">
            <w:pPr>
              <w:pStyle w:val="TableParagraph"/>
              <w:ind w:left="0" w:firstLine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DATI </w:t>
            </w:r>
            <w:r w:rsidRPr="004C2EC2">
              <w:rPr>
                <w:rFonts w:asciiTheme="minorHAnsi" w:hAnsiTheme="minorHAnsi" w:cstheme="minorHAnsi"/>
                <w:b/>
                <w:w w:val="95"/>
                <w:sz w:val="24"/>
                <w:szCs w:val="24"/>
              </w:rPr>
              <w:t>GENERALI</w:t>
            </w:r>
          </w:p>
        </w:tc>
        <w:tc>
          <w:tcPr>
            <w:tcW w:w="1801" w:type="pct"/>
            <w:vAlign w:val="center"/>
          </w:tcPr>
          <w:p w14:paraId="7582BB7D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Insegnante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referente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BES:</w:t>
            </w:r>
          </w:p>
        </w:tc>
        <w:tc>
          <w:tcPr>
            <w:tcW w:w="2497" w:type="pct"/>
            <w:vAlign w:val="center"/>
          </w:tcPr>
          <w:p w14:paraId="335FAD50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12AA4" w:rsidRPr="004C2EC2" w14:paraId="7751B14B" w14:textId="77777777" w:rsidTr="004C2EC2">
        <w:trPr>
          <w:trHeight w:hRule="exact" w:val="1451"/>
          <w:jc w:val="center"/>
        </w:trPr>
        <w:tc>
          <w:tcPr>
            <w:tcW w:w="702" w:type="pct"/>
            <w:vMerge/>
            <w:vAlign w:val="center"/>
          </w:tcPr>
          <w:p w14:paraId="2AF42F14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74BEEA01" w14:textId="77777777" w:rsidR="00512AA4" w:rsidRPr="00AC08A5" w:rsidRDefault="00512AA4" w:rsidP="004C2EC2">
            <w:pPr>
              <w:pStyle w:val="TableParagraph"/>
              <w:ind w:right="10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Interventi pregressi e/o contemporanei al percorso scolastico</w:t>
            </w:r>
          </w:p>
        </w:tc>
        <w:tc>
          <w:tcPr>
            <w:tcW w:w="2497" w:type="pct"/>
            <w:vAlign w:val="center"/>
          </w:tcPr>
          <w:p w14:paraId="5B241D1A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Presso: </w:t>
            </w:r>
          </w:p>
          <w:p w14:paraId="137D484A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Effettuati da: </w:t>
            </w:r>
          </w:p>
          <w:p w14:paraId="484AEA31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Periodo:</w:t>
            </w:r>
          </w:p>
          <w:p w14:paraId="7D073330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Frequenza: </w:t>
            </w:r>
          </w:p>
          <w:p w14:paraId="1843AD07" w14:textId="77777777" w:rsidR="00512AA4" w:rsidRPr="004C2EC2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Modalità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4C2EC2" w14:paraId="39C0A61E" w14:textId="77777777" w:rsidTr="004C2EC2">
        <w:trPr>
          <w:trHeight w:hRule="exact" w:val="422"/>
          <w:jc w:val="center"/>
        </w:trPr>
        <w:tc>
          <w:tcPr>
            <w:tcW w:w="702" w:type="pct"/>
            <w:vMerge/>
            <w:vAlign w:val="center"/>
          </w:tcPr>
          <w:p w14:paraId="140B7C97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17B76787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Composizione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nucleo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familiare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720B6222" w14:textId="77777777" w:rsidR="00512AA4" w:rsidRPr="004C2EC2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membri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n°:</w:t>
            </w:r>
          </w:p>
        </w:tc>
      </w:tr>
      <w:tr w:rsidR="00512AA4" w:rsidRPr="004C2EC2" w14:paraId="6E3DDFA6" w14:textId="77777777" w:rsidTr="004C2EC2">
        <w:trPr>
          <w:trHeight w:hRule="exact" w:val="393"/>
          <w:jc w:val="center"/>
        </w:trPr>
        <w:tc>
          <w:tcPr>
            <w:tcW w:w="702" w:type="pct"/>
            <w:vMerge/>
            <w:vAlign w:val="center"/>
          </w:tcPr>
          <w:p w14:paraId="2EB198CD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6E3FCA62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Frequenza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scolastica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2044109B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regolare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periodica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</w:p>
        </w:tc>
      </w:tr>
      <w:tr w:rsidR="00512AA4" w:rsidRPr="004C2EC2" w14:paraId="7E41355C" w14:textId="77777777" w:rsidTr="004C2EC2">
        <w:trPr>
          <w:trHeight w:hRule="exact" w:val="676"/>
          <w:jc w:val="center"/>
        </w:trPr>
        <w:tc>
          <w:tcPr>
            <w:tcW w:w="702" w:type="pct"/>
            <w:vMerge/>
            <w:vAlign w:val="center"/>
          </w:tcPr>
          <w:p w14:paraId="56B9DF3C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33B5EB6C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Partecipazione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famiglia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651553EA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costante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inesistente</w:t>
            </w:r>
            <w:proofErr w:type="spellEnd"/>
          </w:p>
        </w:tc>
      </w:tr>
      <w:tr w:rsidR="00512AA4" w:rsidRPr="004C2EC2" w14:paraId="724EC8C1" w14:textId="77777777" w:rsidTr="004C2EC2">
        <w:trPr>
          <w:trHeight w:hRule="exact" w:val="1351"/>
          <w:jc w:val="center"/>
        </w:trPr>
        <w:tc>
          <w:tcPr>
            <w:tcW w:w="702" w:type="pct"/>
            <w:vMerge/>
            <w:vAlign w:val="center"/>
          </w:tcPr>
          <w:p w14:paraId="26A90635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3D5FD56D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Se è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straniero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208B9CF4" w14:textId="77777777" w:rsidR="00512AA4" w:rsidRPr="00AC08A5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Stato di provenienza: </w:t>
            </w:r>
          </w:p>
          <w:p w14:paraId="2710F4C4" w14:textId="77777777" w:rsidR="00512AA4" w:rsidRPr="00AC08A5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Data di arrivo:</w:t>
            </w:r>
          </w:p>
          <w:p w14:paraId="508AB88D" w14:textId="77777777" w:rsidR="00512AA4" w:rsidRPr="00AC08A5" w:rsidRDefault="00512AA4" w:rsidP="004C2EC2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Conoscenza della Lingua Italiana:</w:t>
            </w:r>
          </w:p>
          <w:p w14:paraId="74D6DFA6" w14:textId="77777777" w:rsidR="00512AA4" w:rsidRPr="00AC08A5" w:rsidRDefault="00512AA4" w:rsidP="004C2EC2">
            <w:pPr>
              <w:pStyle w:val="TableParagraph"/>
              <w:tabs>
                <w:tab w:val="left" w:pos="796"/>
              </w:tabs>
              <w:spacing w:before="14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AC08A5">
              <w:rPr>
                <w:rFonts w:asciiTheme="minorHAnsi" w:hAnsiTheme="minorHAnsi" w:cstheme="minorHAnsi"/>
                <w:spacing w:val="24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si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ab/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no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in</w:t>
            </w:r>
            <w:r w:rsidRPr="00AC08A5">
              <w:rPr>
                <w:rFonts w:asciiTheme="minorHAnsi" w:hAnsiTheme="minorHAnsi" w:cstheme="minorHAnsi"/>
                <w:spacing w:val="48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parte</w:t>
            </w:r>
          </w:p>
        </w:tc>
      </w:tr>
    </w:tbl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1"/>
        <w:gridCol w:w="5982"/>
        <w:gridCol w:w="811"/>
        <w:gridCol w:w="811"/>
        <w:gridCol w:w="815"/>
        <w:gridCol w:w="796"/>
      </w:tblGrid>
      <w:tr w:rsidR="00512AA4" w:rsidRPr="005E227F" w14:paraId="375192BD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538E3CC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Organizzazione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2BF186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8180D6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DC6BDB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Qualche volta 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C6845F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35BC7E6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772D5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13EDF4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gestire il materiale scolastico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9C60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37135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EEAA2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0386E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55F67BA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10BD4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43A87B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nell'organizzazione del lavoro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763EE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588E5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A938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CDB55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04CD9A2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1B363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FCC3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nell'organizzazione dello spazio del foglio per eseguire operazioni matematiche o compiti scritti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D5FA2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EAF3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97D1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4AD15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6072C35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45E12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DBBC6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nell'esecuzione di esercizi da svolgere direttamente nel libro per presenza di poco spazio per scrivere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D7CB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B278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C5981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68C9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E28F0AE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37DF0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72AC4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che la consegna venga ripetuta più volte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48499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3BA38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FD80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233F41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872C214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3A5FC2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C7662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risultati scolastici discontinui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A75F2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FA4B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13758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3FFA5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7FCBFD0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58C4C2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51B082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Mostra variabilità nei tempi di esecuzione delle attività (frettoloso o lento)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ED443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5FD0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C5C76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8081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591839B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6577E3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3CE97CA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4A72AEA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Comportamento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A3BC6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7F6C9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4FCD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A15DD1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2EB5E92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A1E63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09B0E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Rispetta le regole in classe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D4A7D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37009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1DE6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28AFC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BB5714D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97F0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F68E5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restare seduto, chiede spesso di uscire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BEF7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B279C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AA691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98E1B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7EDA4F7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C87CA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62D8CD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Ha scarsa fiducia nelle proprie capacità (non ci riesco)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240AE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C36F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CA104C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84270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25BCB88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2DE585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EF0B4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Mostra una scarsa tolleranza alla frustrazione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911D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1FEF1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25418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503D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11D2C60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9BC92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81494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Partecipa più attivamente in classe se non si tratta di leggere o scrivere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E49CF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866220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33F5E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16D81E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8698C5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3C195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A42C5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di continui incoraggiamenti nell'affrontare un compito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45DF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99EA1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B6276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111A8D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F61486A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9F898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6C85E1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di indicazioni per organizzare le procedure di esecuzione di un compito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58EBF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6069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B36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12F51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5433BEA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23CD6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8C6F1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Sembra distratto, pigro o svogliato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8E355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AA1D98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E23A2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1E161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BCECB6F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F5E50A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481B6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scarse capacità di concentrazione prolungata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506C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66FBE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DA7D7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0C596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C55641E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5F6DA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FEF4D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Ha frequenti episodi di ansia da prestazione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03AD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11C5F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E4D8F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64712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BAB351E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EEBE4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06422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Si relaziona correttamente con 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2460A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9BDC8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66F67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808FBA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31F7FD7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21BEF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A8590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Si relazione correttamente con le figure adulte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C6D5F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E278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46654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A849A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E7AD553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78169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07CDF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comunicare con i compagni; è chiuso, introverso, riservato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75432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9E723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902D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A3AD7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3CE0747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56A16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7AB48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Tende a isolarsi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6B624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BA6E89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366AD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AD562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6B47C9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1FA201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ADB80C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Assume ruoli dominanti anche prevaricando 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A7A65E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A4E61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51C455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89D08E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B3BEEE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AD908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8E992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Ricorre ad offese gravi, minacce ed aggressioni fisiche nei confronti dei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9769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B7540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1E718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4F6D0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FAF1BDF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B06E2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7DAE4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Sa controllare le proprie manifestazioni emotive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9375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0D4AD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FDDFD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28050F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414E21A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BCD3B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7B7EF1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Mette in atto meccanismi di fuga e di evitamento di fronte agli impegni scolastici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BC18CD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44CAC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250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D2D0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6C34EF5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32C91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59B32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Frequenta con regolarità la scuola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39B3C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B3D63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2E5A9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65645D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18C342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B8E9C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ECD91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Partecipa alle discussioni collettive rispettando il turno di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51663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CAB5B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AA7C8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775C3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6C9D33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076D6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 xml:space="preserve">21 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FCEB9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Tende a non assumersi responsabilità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E81F7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0CA10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F8A603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A9ABD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6810C16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AD77C4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C785F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Mostra insicurezza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C6B040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85B22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10F5C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9B101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997E97E" w14:textId="77777777" w:rsidTr="004C2EC2">
        <w:trPr>
          <w:trHeight w:val="20"/>
        </w:trPr>
        <w:tc>
          <w:tcPr>
            <w:tcW w:w="2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B977B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328B8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Manifesta crisi di collera improvvise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1EE6E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8BE1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526D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D4A61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0D522EC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3E55AB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18780A4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6BA9A3C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Area socio-economico-culturale-linguistica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5FD06A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F4E3C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D3EC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C29254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11DCE353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5ECC6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DD34C9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Vive in un contesto familiare problematico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2D8B1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43E4D4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272E5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29137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A79769B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099CE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D42048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La famiglia ha difficoltà a seguire figli nell'organizzazione scolastica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E73B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CF6E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DB90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382F4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76BF006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0C7CF4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68C99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Appartiene ad un ambiente socio-economico svantaggiato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0B638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F6F80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9717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662628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F338DB3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2E3F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3614491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27CFFB1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Espressione orale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DFC2D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43BCF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B5A63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B7C08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35A3F6A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906CD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0ACE2E7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struttura narrativa di un racconto ascoltato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898D9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08986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CB0E5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3F119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AE386D7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3FBAD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FEFDBB0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Interviene nelle conversazioni collettive rispettando tempi e modalità di intervento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CBEC5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37AEB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3555E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52E439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076D108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B8CC8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8B62D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Collega gli eventi con i connettivi temporali (prima, dopo ed infine)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5C698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48AD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33972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039B23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269E2F10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93DECB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AECAF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Utilizza un lessico adeguato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AC95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DE3C0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B2D15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1167BF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0E7C35A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80301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C27DF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Manifesta difficoltà nella pronuncia di alcuni suoni (p/b; t/d; e .......)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670D6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79E3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1524E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E36A1B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25F9F60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63E188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40D6A7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Sostituisce alcuni suoni con altri (r/l)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77A10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16A6E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1E0B3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A18B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0718EEE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720E2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3104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96A831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Semplifica alcuni gruppi consonantici (STRA/TA- pronuncia TADA)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BF437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8BA94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DEB125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E2A865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5C273D7E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F84FE9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1D12B2D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86F00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Competenza </w:t>
            </w:r>
            <w:proofErr w:type="spellStart"/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Metafonologica</w:t>
            </w:r>
            <w:proofErr w:type="spellEnd"/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57DFC1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D3C7C0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6F26E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3470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6B597B7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225A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B5C5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Fonde sillabe per formare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B3872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C54801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C2D0B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CCCE42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FFB5EB5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18A1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BB83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Segmenta parole nelle sillabe costituenti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57461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27A81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6906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27B9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4EDCEA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D535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422AE" w14:textId="3EDC2038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Manipola le sillabe dell</w:t>
            </w:r>
            <w:r w:rsidR="002E6C59">
              <w:rPr>
                <w:rFonts w:asciiTheme="minorHAnsi" w:hAnsiTheme="minorHAnsi" w:cstheme="minorHAnsi"/>
              </w:rPr>
              <w:t>a</w:t>
            </w:r>
            <w:r w:rsidRPr="005E227F">
              <w:rPr>
                <w:rFonts w:asciiTheme="minorHAnsi" w:hAnsiTheme="minorHAnsi" w:cstheme="minorHAnsi"/>
              </w:rPr>
              <w:t xml:space="preserve">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53256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CEE9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DF36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2E1BD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D2DA2A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CEF0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B833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Articola in modo separato i singoli fonemi presenti in una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B699D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39CA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116C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28681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ADF41F9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6E2E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C5F4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Manipola i fonemi delle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E04E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2CD24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8C009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DFF013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05F0B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2CBF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6B85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Mostra difficoltà a memorizzare filastrocche, poesie, giorni, settimane, mesi e lettura dell'orologio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D5AA8A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A04568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7910D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68751E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EDD8F9C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93B9C0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F9977DD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DB300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Scrittura come esecuzione grafica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CF87D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F9C100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11F1E2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1D3A62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Mai</w:t>
            </w:r>
          </w:p>
        </w:tc>
      </w:tr>
      <w:tr w:rsidR="00512AA4" w:rsidRPr="005E227F" w14:paraId="64DD4612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8296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875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Mostra difficoltà nel copiare dalla lavagna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318B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B680D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C7A8E0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A68F8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5534E1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60F7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AE89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Sa allacciarsi i bottoni e i lacci delle scarpe  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558FB4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ADF07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EF259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9816D8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64C04E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8920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76BD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Disegna in modo adeguato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31DC3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DA2F8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5D359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DCBD0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84EE48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5634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E14DF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Colora all'interno dei margini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93A1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B319C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F1AFA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5EB8B6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398726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2C6A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C790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Discrimina l'orientamento spaziale dei grafemi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AC7C8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331A1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7CE1A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E8F8A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AB7AFF5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A327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1FA10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Occupa lo spazio del foglio in modo adeguato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72600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DB443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D3B62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FFF283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DE8DA3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6374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265A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Scrive nel rispetto della direzionalità della scrittura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624B2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E9D35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5D5EA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006549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ED9330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9096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AE44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Rispetta lo spazio tra le lettere e le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D4372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55D35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98F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0F47FD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2C70D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63CF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D07B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Rispetta il rigo di scrittura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7E2F0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E006A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6CE58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3AF2FB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2D2969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03A2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3D1B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Segue il ritmo della classe nella velocità della scrittura sotto dettatura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215AB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A29E6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5A4F4C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4E16E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C82AEE2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8929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CCCB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Usa una dimensione adeguata delle lettere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55D60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01A78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85F5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538BBA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0EB5D5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BF21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221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Presenta una scrittura con deformazioni o perdita di tratti distintivi delle lettere che le </w:t>
            </w:r>
            <w:proofErr w:type="gramStart"/>
            <w:r w:rsidRPr="005E227F">
              <w:rPr>
                <w:rFonts w:asciiTheme="minorHAnsi" w:hAnsiTheme="minorHAnsi" w:cstheme="minorHAnsi"/>
              </w:rPr>
              <w:t>rendono  non</w:t>
            </w:r>
            <w:proofErr w:type="gramEnd"/>
            <w:r w:rsidRPr="005E227F">
              <w:rPr>
                <w:rFonts w:asciiTheme="minorHAnsi" w:hAnsiTheme="minorHAnsi" w:cstheme="minorHAnsi"/>
              </w:rPr>
              <w:t xml:space="preserve"> identificabili se estrapolate dal contesto della parola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BD0C1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85647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6BCCB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79A98F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2BE264E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917D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389C2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Effettua una adeguata legatura delle lettere corsive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88D9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F149C8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C6454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5CAB4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4F22BD1F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754A737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D0423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Lettura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894DE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7EE63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53C97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D63C3A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0614A684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FDDD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F7546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Legge parole bisillabe e trisillabe piane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12E04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3332E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348E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45E2A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2DF750E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4CFD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78783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Legge parole con digrammi e trigrammi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8467CD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300C3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505D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71B718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AAA7B9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A5D3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723F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Ha una decodifica lenta (legge sillaba per sillaba con ripetizione sub vocalica)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2B361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C6B9C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D2656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D8822C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FA4356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54272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EA7BD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Tende a indovinare la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25A3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AF8752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8B45C7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A4C63F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67B8A4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08FA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2A86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Tende a leggere la stessa parola in modi diversi nello stesso brano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F2F82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275C9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17037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DEBB49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8E00E54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3A3B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D864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Perde il segno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F4B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BFF98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D3F51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16DB5B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494CF9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2B43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1853A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Salta le righe nella lettura di un brano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4E3E4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B8195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EB1CA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59FF55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54F61D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BE54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8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7114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Sostituisce parole funtori (dalle /delle)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EEDE1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CBA1D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0C0A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0032FD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EDEBC7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A207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B81F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Effettua errori di inversione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66B95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E08D0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8E2FC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FCB21DC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66104F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1801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AEDC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Effettua errori di scambio di grafemi percettivamente simili (a/e - m/n - d/b)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11EBA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8B1EA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236E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5D325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CA4683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8E5B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000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Preferisce leggere a voce alta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4B246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C1243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96474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C39B36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986B55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F9C4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AA7D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Preferisce la lettura silenziosa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E65D9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A14C6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FC465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C23191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34F0A16" w14:textId="77777777" w:rsidTr="004C2EC2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FE79BC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B957DAE" w14:textId="77777777" w:rsidTr="004C2EC2">
        <w:trPr>
          <w:trHeight w:val="20"/>
        </w:trPr>
        <w:tc>
          <w:tcPr>
            <w:tcW w:w="3314" w:type="pct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42D91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Calcolo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8E2A4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F9D6F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B8996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E1A57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Mai</w:t>
            </w:r>
          </w:p>
        </w:tc>
      </w:tr>
      <w:tr w:rsidR="00512AA4" w:rsidRPr="005E227F" w14:paraId="6F80D12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033F9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AA93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Ripete le parole - numero seguendo l'ordine corretto in ordine crescente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299EE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C1150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50679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2A3C31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016967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59A8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68F4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Ripete le parole - numero seguendo l'ordine corretto in ordine decrescente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92726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3B9F7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E61DE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BACD29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FD99EE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5FC0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2CBB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Riconosce i numeri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7D5E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ABCBE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BA0B1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47AD8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D3BDB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3372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8990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Scrive correttamente i numeri in cifre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F3A00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4ED10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B60B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6DE67A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37C62A8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2F3F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6C05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Associa il numero alla rispettiva quantità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1EDD9D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CB003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D358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0E3F00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D5BE52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1BB9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78E8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posizione occupata dalle cifre all'interno del numero (unità e decine)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15329E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E7C705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EEB47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8EF50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B31410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3563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08E7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Esegue correttamente il calcolo mentale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276F4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E5127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0356D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F278BF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5053FA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74E4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3CDB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Esegue correttamente il calcolo scritto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18CFD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EA081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45B29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0E179A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FCF71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8D6A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F490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Ha automatizzato i principali fatti numerici (memorizzazione delle tabelline)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A0E67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B605B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056C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2B1CC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1E53DD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0B2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72A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logica sottostante alle quattro operazioni aritmetiche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F756C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1C7DFE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E5D78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89D60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042640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820C6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2317E6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Conosce le procedure delle quattro operazioni con riporto e senza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58B7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18F5CB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E458B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A2BE02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E0414B1" w14:textId="77777777" w:rsidR="00512AA4" w:rsidRPr="00AC08A5" w:rsidRDefault="00512AA4" w:rsidP="00512AA4">
      <w:pPr>
        <w:spacing w:after="160" w:line="259" w:lineRule="auto"/>
        <w:rPr>
          <w:rFonts w:asciiTheme="minorHAnsi" w:eastAsia="Verdana" w:hAnsiTheme="minorHAnsi" w:cstheme="minorHAnsi"/>
          <w:b/>
          <w:bCs/>
          <w:sz w:val="24"/>
          <w:szCs w:val="24"/>
          <w:lang w:eastAsia="en-US"/>
        </w:rPr>
      </w:pPr>
    </w:p>
    <w:p w14:paraId="0D9AB454" w14:textId="77777777" w:rsidR="00512AA4" w:rsidRPr="00AC08A5" w:rsidRDefault="00512AA4" w:rsidP="00512AA4">
      <w:pPr>
        <w:pStyle w:val="Titolo31"/>
        <w:ind w:left="0"/>
        <w:jc w:val="center"/>
        <w:rPr>
          <w:rFonts w:asciiTheme="minorHAnsi" w:hAnsiTheme="minorHAnsi" w:cstheme="minorHAnsi"/>
          <w:lang w:val="it-IT"/>
        </w:rPr>
      </w:pPr>
      <w:r w:rsidRPr="00AC08A5">
        <w:rPr>
          <w:rFonts w:asciiTheme="minorHAnsi" w:hAnsiTheme="minorHAnsi" w:cstheme="minorHAnsi"/>
          <w:lang w:val="it-IT"/>
        </w:rPr>
        <w:t>RILEVAZIONE DEI PUNTI DI FORZA</w:t>
      </w:r>
    </w:p>
    <w:p w14:paraId="0304AED2" w14:textId="77777777" w:rsidR="00512AA4" w:rsidRPr="00215DAD" w:rsidRDefault="00512AA4" w:rsidP="00512AA4">
      <w:pPr>
        <w:pStyle w:val="Corpotesto"/>
        <w:spacing w:before="3"/>
        <w:ind w:left="0" w:firstLine="0"/>
        <w:rPr>
          <w:rFonts w:asciiTheme="minorHAnsi" w:hAnsiTheme="minorHAnsi" w:cstheme="minorHAnsi"/>
          <w:sz w:val="24"/>
          <w:szCs w:val="24"/>
        </w:rPr>
      </w:pPr>
      <w:r w:rsidRPr="00215DAD">
        <w:rPr>
          <w:rFonts w:asciiTheme="minorHAnsi" w:hAnsiTheme="minorHAnsi" w:cstheme="minorHAnsi"/>
          <w:sz w:val="24"/>
          <w:szCs w:val="24"/>
        </w:rPr>
        <w:t xml:space="preserve"> relativamente </w:t>
      </w:r>
      <w:r w:rsidRPr="00215DAD">
        <w:rPr>
          <w:rFonts w:asciiTheme="minorHAnsi" w:hAnsiTheme="minorHAnsi" w:cstheme="minorHAnsi"/>
          <w:b/>
          <w:sz w:val="24"/>
          <w:szCs w:val="24"/>
        </w:rPr>
        <w:t>all’alunno</w:t>
      </w:r>
      <w:r w:rsidRPr="00215DAD">
        <w:rPr>
          <w:rFonts w:asciiTheme="minorHAnsi" w:hAnsiTheme="minorHAnsi" w:cstheme="minorHAnsi"/>
          <w:sz w:val="24"/>
          <w:szCs w:val="24"/>
        </w:rPr>
        <w:t xml:space="preserve">, al </w:t>
      </w:r>
      <w:r w:rsidRPr="00215DAD">
        <w:rPr>
          <w:rFonts w:asciiTheme="minorHAnsi" w:hAnsiTheme="minorHAnsi" w:cstheme="minorHAnsi"/>
          <w:b/>
          <w:sz w:val="24"/>
          <w:szCs w:val="24"/>
        </w:rPr>
        <w:t xml:space="preserve">gruppo classe </w:t>
      </w:r>
      <w:r w:rsidRPr="00215DAD">
        <w:rPr>
          <w:rFonts w:asciiTheme="minorHAnsi" w:hAnsiTheme="minorHAnsi" w:cstheme="minorHAnsi"/>
          <w:sz w:val="24"/>
          <w:szCs w:val="24"/>
        </w:rPr>
        <w:t>e agli insegnanti del team. (Rilevanti ai fini dell’individuazione delle risorse e della progettazione di interventi di supporto e facilitazione).</w:t>
      </w:r>
    </w:p>
    <w:p w14:paraId="65B35985" w14:textId="77777777" w:rsidR="00512AA4" w:rsidRDefault="00512AA4" w:rsidP="00512AA4">
      <w:pPr>
        <w:pStyle w:val="Corpotesto"/>
        <w:spacing w:before="12"/>
        <w:rPr>
          <w:sz w:val="23"/>
        </w:rPr>
      </w:pP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119"/>
        <w:gridCol w:w="4624"/>
      </w:tblGrid>
      <w:tr w:rsidR="00512AA4" w:rsidRPr="00215DAD" w14:paraId="5443466C" w14:textId="77777777" w:rsidTr="008464A6">
        <w:trPr>
          <w:trHeight w:hRule="exact" w:val="497"/>
          <w:jc w:val="center"/>
        </w:trPr>
        <w:tc>
          <w:tcPr>
            <w:tcW w:w="2263" w:type="dxa"/>
            <w:vMerge w:val="restart"/>
            <w:vAlign w:val="center"/>
          </w:tcPr>
          <w:p w14:paraId="2C7E3C1B" w14:textId="77777777" w:rsidR="00512AA4" w:rsidRPr="00215DAD" w:rsidRDefault="00512AA4" w:rsidP="008464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forza </w:t>
            </w: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dell’alunno</w:t>
            </w:r>
            <w:proofErr w:type="spellEnd"/>
          </w:p>
        </w:tc>
        <w:tc>
          <w:tcPr>
            <w:tcW w:w="7743" w:type="dxa"/>
            <w:gridSpan w:val="2"/>
          </w:tcPr>
          <w:p w14:paraId="01D49ACC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680501F9" w14:textId="77777777" w:rsidTr="008464A6">
        <w:trPr>
          <w:trHeight w:hRule="exact" w:val="494"/>
          <w:jc w:val="center"/>
        </w:trPr>
        <w:tc>
          <w:tcPr>
            <w:tcW w:w="2263" w:type="dxa"/>
            <w:vMerge/>
          </w:tcPr>
          <w:p w14:paraId="33F16D90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5004ED00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in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116A3AC3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232999A8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0DF8809A" w14:textId="77777777" w:rsidR="00512AA4" w:rsidRPr="00215DAD" w:rsidRDefault="00512AA4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75B00E70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335D01C3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12197527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23AAA782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7E26E482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351938F4" w14:textId="77777777" w:rsidR="00512AA4" w:rsidRPr="00AC08A5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Desideri e/o bisogni espressi:</w:t>
            </w:r>
          </w:p>
        </w:tc>
      </w:tr>
      <w:tr w:rsidR="00512AA4" w:rsidRPr="00215DAD" w14:paraId="5C835701" w14:textId="77777777" w:rsidTr="008464A6">
        <w:trPr>
          <w:trHeight w:hRule="exact" w:val="494"/>
          <w:jc w:val="center"/>
        </w:trPr>
        <w:tc>
          <w:tcPr>
            <w:tcW w:w="2263" w:type="dxa"/>
            <w:vMerge/>
          </w:tcPr>
          <w:p w14:paraId="64E8E8E9" w14:textId="77777777" w:rsidR="00512AA4" w:rsidRPr="00AC08A5" w:rsidRDefault="00512AA4" w:rsidP="008464A6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743" w:type="dxa"/>
            <w:gridSpan w:val="2"/>
          </w:tcPr>
          <w:p w14:paraId="563C25CF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Hobbies,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passioni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5B6AEA2D" w14:textId="77777777" w:rsidTr="008464A6">
        <w:trPr>
          <w:trHeight w:hRule="exact" w:val="399"/>
          <w:jc w:val="center"/>
        </w:trPr>
        <w:tc>
          <w:tcPr>
            <w:tcW w:w="2263" w:type="dxa"/>
            <w:vMerge w:val="restart"/>
            <w:vAlign w:val="center"/>
          </w:tcPr>
          <w:p w14:paraId="35ADB547" w14:textId="77777777" w:rsidR="00512AA4" w:rsidRPr="00AC08A5" w:rsidRDefault="00512AA4" w:rsidP="008464A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 di forza del gruppo classe</w:t>
            </w:r>
          </w:p>
        </w:tc>
        <w:tc>
          <w:tcPr>
            <w:tcW w:w="3119" w:type="dxa"/>
            <w:vMerge w:val="restart"/>
            <w:vAlign w:val="center"/>
          </w:tcPr>
          <w:p w14:paraId="64103E8E" w14:textId="77777777" w:rsidR="00512AA4" w:rsidRPr="00AC08A5" w:rsidRDefault="00512AA4" w:rsidP="008464A6">
            <w:pPr>
              <w:pStyle w:val="TableParagraph"/>
              <w:spacing w:before="3"/>
              <w:ind w:left="105" w:right="97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Presenza di un compagno o di un gruppo di compagni di riferimento</w:t>
            </w:r>
          </w:p>
        </w:tc>
        <w:tc>
          <w:tcPr>
            <w:tcW w:w="4624" w:type="dxa"/>
          </w:tcPr>
          <w:p w14:paraId="5E3CBEA7" w14:textId="77777777" w:rsidR="00512AA4" w:rsidRPr="00215DAD" w:rsidRDefault="00512AA4" w:rsidP="008464A6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</w:p>
        </w:tc>
      </w:tr>
      <w:tr w:rsidR="00512AA4" w:rsidRPr="00215DAD" w14:paraId="4B6205E9" w14:textId="77777777" w:rsidTr="008464A6">
        <w:trPr>
          <w:trHeight w:hRule="exact" w:val="401"/>
          <w:jc w:val="center"/>
        </w:trPr>
        <w:tc>
          <w:tcPr>
            <w:tcW w:w="2263" w:type="dxa"/>
            <w:vMerge/>
          </w:tcPr>
          <w:p w14:paraId="2FA6B490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969C797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5A1AA613" w14:textId="77777777" w:rsidR="00512AA4" w:rsidRPr="00215DAD" w:rsidRDefault="00512AA4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il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gioco</w:t>
            </w:r>
            <w:proofErr w:type="spellEnd"/>
          </w:p>
        </w:tc>
      </w:tr>
      <w:tr w:rsidR="00512AA4" w:rsidRPr="00215DAD" w14:paraId="29BD6847" w14:textId="77777777" w:rsidTr="008464A6">
        <w:trPr>
          <w:trHeight w:hRule="exact" w:val="506"/>
          <w:jc w:val="center"/>
        </w:trPr>
        <w:tc>
          <w:tcPr>
            <w:tcW w:w="2263" w:type="dxa"/>
            <w:vMerge/>
          </w:tcPr>
          <w:p w14:paraId="0A89A1C6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D0FF282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47D74D4D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</w:p>
        </w:tc>
      </w:tr>
    </w:tbl>
    <w:p w14:paraId="62563572" w14:textId="77777777" w:rsidR="00512AA4" w:rsidRDefault="00512AA4" w:rsidP="00512AA4">
      <w:pPr>
        <w:pStyle w:val="Corpotesto"/>
      </w:pPr>
    </w:p>
    <w:p w14:paraId="204D4576" w14:textId="77777777" w:rsidR="00512AA4" w:rsidRPr="00DF7839" w:rsidRDefault="00512AA4" w:rsidP="00512AA4">
      <w:pPr>
        <w:pStyle w:val="Titolo31"/>
        <w:spacing w:before="193"/>
        <w:ind w:left="0"/>
        <w:jc w:val="center"/>
        <w:rPr>
          <w:rFonts w:asciiTheme="minorHAnsi" w:hAnsiTheme="minorHAnsi" w:cstheme="minorHAnsi"/>
        </w:rPr>
      </w:pPr>
      <w:r w:rsidRPr="00DF7839">
        <w:rPr>
          <w:rFonts w:asciiTheme="minorHAnsi" w:hAnsiTheme="minorHAnsi" w:cstheme="minorHAnsi"/>
        </w:rPr>
        <w:t>RILEVAZIONE DELLE CONDIZIONI FACILITANTI</w:t>
      </w:r>
    </w:p>
    <w:p w14:paraId="4F6E7AAF" w14:textId="77777777" w:rsidR="00512AA4" w:rsidRPr="00251721" w:rsidRDefault="00512AA4" w:rsidP="00512AA4">
      <w:pPr>
        <w:pStyle w:val="Corpotesto"/>
        <w:ind w:left="289"/>
        <w:rPr>
          <w:rFonts w:asciiTheme="minorHAnsi" w:hAnsiTheme="minorHAnsi" w:cstheme="minorHAnsi"/>
          <w:sz w:val="24"/>
          <w:szCs w:val="24"/>
        </w:rPr>
      </w:pPr>
      <w:r w:rsidRPr="00251721">
        <w:rPr>
          <w:rFonts w:asciiTheme="minorHAnsi" w:hAnsiTheme="minorHAnsi" w:cstheme="minorHAnsi"/>
          <w:sz w:val="24"/>
          <w:szCs w:val="24"/>
        </w:rPr>
        <w:t>che consentono la partecipazione dell’alunno al processo di apprendimento e alla vita della scuola.</w:t>
      </w:r>
    </w:p>
    <w:p w14:paraId="5C657BF7" w14:textId="77777777" w:rsidR="00512AA4" w:rsidRPr="00251721" w:rsidRDefault="00512AA4" w:rsidP="00512AA4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3C519E41" w14:textId="77777777" w:rsidR="00512AA4" w:rsidRPr="00251721" w:rsidRDefault="00512AA4" w:rsidP="00512AA4">
      <w:pPr>
        <w:spacing w:before="149"/>
        <w:ind w:left="220"/>
        <w:rPr>
          <w:rFonts w:asciiTheme="minorHAnsi" w:hAnsiTheme="minorHAnsi" w:cstheme="minorHAnsi"/>
          <w:b/>
          <w:i/>
          <w:sz w:val="24"/>
          <w:szCs w:val="24"/>
        </w:rPr>
      </w:pPr>
      <w:r w:rsidRPr="00251721">
        <w:rPr>
          <w:rFonts w:asciiTheme="minorHAnsi" w:hAnsiTheme="minorHAnsi" w:cstheme="minorHAnsi"/>
          <w:b/>
          <w:sz w:val="24"/>
          <w:szCs w:val="24"/>
        </w:rPr>
        <w:t xml:space="preserve">      Segnare con una X le “</w:t>
      </w:r>
      <w:r w:rsidRPr="00251721">
        <w:rPr>
          <w:rFonts w:asciiTheme="minorHAnsi" w:hAnsiTheme="minorHAnsi" w:cstheme="minorHAnsi"/>
          <w:b/>
          <w:i/>
          <w:sz w:val="24"/>
          <w:szCs w:val="24"/>
        </w:rPr>
        <w:t xml:space="preserve">condizioni facilitanti”. In caso positivo </w:t>
      </w:r>
      <w:proofErr w:type="gramStart"/>
      <w:r w:rsidRPr="00251721">
        <w:rPr>
          <w:rFonts w:asciiTheme="minorHAnsi" w:hAnsiTheme="minorHAnsi" w:cstheme="minorHAnsi"/>
          <w:b/>
          <w:i/>
          <w:sz w:val="24"/>
          <w:szCs w:val="24"/>
        </w:rPr>
        <w:t>(  Sì</w:t>
      </w:r>
      <w:proofErr w:type="gramEnd"/>
      <w:r w:rsidRPr="00251721">
        <w:rPr>
          <w:rFonts w:asciiTheme="minorHAnsi" w:hAnsiTheme="minorHAnsi" w:cstheme="minorHAnsi"/>
          <w:b/>
          <w:i/>
          <w:sz w:val="24"/>
          <w:szCs w:val="24"/>
        </w:rPr>
        <w:t>), specificare.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1276"/>
        <w:gridCol w:w="1080"/>
      </w:tblGrid>
      <w:tr w:rsidR="00512AA4" w:rsidRPr="00251721" w14:paraId="55FD5AFA" w14:textId="77777777" w:rsidTr="004C2EC2">
        <w:trPr>
          <w:trHeight w:hRule="exact" w:val="425"/>
          <w:jc w:val="center"/>
        </w:trPr>
        <w:tc>
          <w:tcPr>
            <w:tcW w:w="7650" w:type="dxa"/>
            <w:vAlign w:val="center"/>
          </w:tcPr>
          <w:p w14:paraId="2230F031" w14:textId="77777777" w:rsidR="00512AA4" w:rsidRPr="00AC08A5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Organizzazione dei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tempi aggiuntivi rispetto al lavoro</w:t>
            </w:r>
            <w:r w:rsidRPr="00AC08A5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d’aula</w:t>
            </w:r>
          </w:p>
        </w:tc>
        <w:tc>
          <w:tcPr>
            <w:tcW w:w="1276" w:type="dxa"/>
          </w:tcPr>
          <w:p w14:paraId="4A7B53B4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846FA4D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1CDA8AB3" w14:textId="77777777" w:rsidTr="004C2EC2">
        <w:trPr>
          <w:trHeight w:hRule="exact" w:val="446"/>
          <w:jc w:val="center"/>
        </w:trPr>
        <w:tc>
          <w:tcPr>
            <w:tcW w:w="7650" w:type="dxa"/>
            <w:vAlign w:val="center"/>
          </w:tcPr>
          <w:p w14:paraId="78FAD34F" w14:textId="77777777" w:rsidR="00512AA4" w:rsidRPr="00AC08A5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Attività in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palestra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altri ambienti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diversi dall’aula</w:t>
            </w:r>
          </w:p>
        </w:tc>
        <w:tc>
          <w:tcPr>
            <w:tcW w:w="1276" w:type="dxa"/>
          </w:tcPr>
          <w:p w14:paraId="4989797B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3A06403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687B105D" w14:textId="77777777" w:rsidTr="00652576">
        <w:trPr>
          <w:trHeight w:hRule="exact" w:val="573"/>
          <w:jc w:val="center"/>
        </w:trPr>
        <w:tc>
          <w:tcPr>
            <w:tcW w:w="7650" w:type="dxa"/>
            <w:vAlign w:val="center"/>
          </w:tcPr>
          <w:p w14:paraId="75F4F00A" w14:textId="50610C51" w:rsidR="00512AA4" w:rsidRPr="00AC08A5" w:rsidRDefault="00512AA4" w:rsidP="008464A6">
            <w:pPr>
              <w:pStyle w:val="TableParagraph"/>
              <w:tabs>
                <w:tab w:val="left" w:pos="638"/>
                <w:tab w:val="left" w:pos="1017"/>
                <w:tab w:val="left" w:pos="2188"/>
                <w:tab w:val="left" w:pos="3103"/>
              </w:tabs>
              <w:ind w:right="99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Uso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strumenti,</w:t>
            </w:r>
            <w:r w:rsidR="00652576"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sussidi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,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attrezzatura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specifica, strumenti</w:t>
            </w:r>
            <w:r w:rsidRPr="00AC08A5">
              <w:rPr>
                <w:rFonts w:asciiTheme="minorHAnsi" w:hAnsiTheme="minorHAnsi" w:cstheme="minorHAnsi"/>
                <w:spacing w:val="-9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compensativi</w:t>
            </w:r>
          </w:p>
        </w:tc>
        <w:tc>
          <w:tcPr>
            <w:tcW w:w="1276" w:type="dxa"/>
          </w:tcPr>
          <w:p w14:paraId="50A9A45F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1713AA5B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3F3BF29F" w14:textId="77777777" w:rsidTr="004C2EC2">
        <w:trPr>
          <w:trHeight w:hRule="exact" w:val="449"/>
          <w:jc w:val="center"/>
        </w:trPr>
        <w:tc>
          <w:tcPr>
            <w:tcW w:w="7650" w:type="dxa"/>
            <w:vAlign w:val="center"/>
          </w:tcPr>
          <w:p w14:paraId="1FE9CB09" w14:textId="77777777" w:rsidR="00512AA4" w:rsidRPr="00251721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personalizzate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in aula</w:t>
            </w:r>
          </w:p>
        </w:tc>
        <w:tc>
          <w:tcPr>
            <w:tcW w:w="1276" w:type="dxa"/>
          </w:tcPr>
          <w:p w14:paraId="671EECC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286ED707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6D877CE2" w14:textId="77777777" w:rsidTr="004C2EC2">
        <w:trPr>
          <w:trHeight w:hRule="exact" w:val="449"/>
          <w:jc w:val="center"/>
        </w:trPr>
        <w:tc>
          <w:tcPr>
            <w:tcW w:w="7650" w:type="dxa"/>
            <w:vAlign w:val="center"/>
          </w:tcPr>
          <w:p w14:paraId="14D7B82A" w14:textId="77777777" w:rsidR="00512AA4" w:rsidRPr="00251721" w:rsidRDefault="00512AA4" w:rsidP="008464A6">
            <w:pPr>
              <w:pStyle w:val="TableParagraph"/>
              <w:spacing w:before="2"/>
              <w:ind w:right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piccolo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gruppo</w:t>
            </w:r>
            <w:proofErr w:type="spellEnd"/>
          </w:p>
        </w:tc>
        <w:tc>
          <w:tcPr>
            <w:tcW w:w="1276" w:type="dxa"/>
          </w:tcPr>
          <w:p w14:paraId="32C0EC64" w14:textId="77777777" w:rsidR="00512AA4" w:rsidRPr="00251721" w:rsidRDefault="00512AA4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2E397698" w14:textId="77777777" w:rsidR="00512AA4" w:rsidRPr="00251721" w:rsidRDefault="00512AA4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52BF2A86" w14:textId="77777777" w:rsidTr="004C2EC2">
        <w:trPr>
          <w:trHeight w:hRule="exact" w:val="446"/>
          <w:jc w:val="center"/>
        </w:trPr>
        <w:tc>
          <w:tcPr>
            <w:tcW w:w="7650" w:type="dxa"/>
            <w:vAlign w:val="center"/>
          </w:tcPr>
          <w:p w14:paraId="4379ADFA" w14:textId="77777777" w:rsidR="00512AA4" w:rsidRPr="00251721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individuali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fuori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dall’aula</w:t>
            </w:r>
            <w:proofErr w:type="spellEnd"/>
          </w:p>
        </w:tc>
        <w:tc>
          <w:tcPr>
            <w:tcW w:w="1276" w:type="dxa"/>
          </w:tcPr>
          <w:p w14:paraId="2E1419ED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433653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2D16E56B" w14:textId="77777777" w:rsidR="00512AA4" w:rsidRPr="00251721" w:rsidRDefault="00512AA4" w:rsidP="00512AA4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626C0E2A" w14:textId="57C74AB7" w:rsidR="00512AA4" w:rsidRPr="004C2EC2" w:rsidRDefault="004C2EC2" w:rsidP="00512AA4">
      <w:pPr>
        <w:tabs>
          <w:tab w:val="left" w:pos="8640"/>
          <w:tab w:val="left" w:pos="10620"/>
        </w:tabs>
        <w:rPr>
          <w:rFonts w:ascii="Verdana" w:hAnsi="Verdana"/>
          <w:bCs/>
          <w:i/>
          <w:iCs/>
          <w:sz w:val="22"/>
          <w:szCs w:val="22"/>
        </w:rPr>
      </w:pPr>
      <w:r w:rsidRPr="004C2EC2">
        <w:rPr>
          <w:rFonts w:ascii="Verdana" w:hAnsi="Verdana"/>
          <w:bCs/>
          <w:i/>
          <w:iCs/>
          <w:sz w:val="22"/>
          <w:szCs w:val="22"/>
        </w:rPr>
        <w:t>Leonforte</w:t>
      </w:r>
      <w:r w:rsidR="00512AA4" w:rsidRPr="004C2EC2">
        <w:rPr>
          <w:rFonts w:ascii="Verdana" w:hAnsi="Verdana"/>
          <w:bCs/>
          <w:i/>
          <w:iCs/>
          <w:sz w:val="22"/>
          <w:szCs w:val="22"/>
        </w:rPr>
        <w:t>, _______</w:t>
      </w:r>
    </w:p>
    <w:p w14:paraId="6668485B" w14:textId="138A25ED" w:rsidR="00512AA4" w:rsidRDefault="00512AA4" w:rsidP="00512AA4">
      <w:pPr>
        <w:tabs>
          <w:tab w:val="left" w:pos="7088"/>
          <w:tab w:val="left" w:pos="10620"/>
        </w:tabs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  <w:t>Il team di classe</w:t>
      </w:r>
    </w:p>
    <w:p w14:paraId="49ACC8DD" w14:textId="35DDA79A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4A29F27" w14:textId="7883DCF0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DC05EFA" w14:textId="516C0EB6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808856D" w14:textId="75BFE64F" w:rsidR="00512AA4" w:rsidRPr="003F2FC1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sectPr w:rsidR="00512AA4" w:rsidRPr="003F2FC1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7A6E" w14:textId="77777777" w:rsidR="008B212A" w:rsidRDefault="008B212A" w:rsidP="00C25EC3">
      <w:r>
        <w:separator/>
      </w:r>
    </w:p>
  </w:endnote>
  <w:endnote w:type="continuationSeparator" w:id="0">
    <w:p w14:paraId="41D49148" w14:textId="77777777" w:rsidR="008B212A" w:rsidRDefault="008B212A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99883" w14:textId="77777777" w:rsidR="008B212A" w:rsidRDefault="008B212A" w:rsidP="00C25EC3">
      <w:r>
        <w:separator/>
      </w:r>
    </w:p>
  </w:footnote>
  <w:footnote w:type="continuationSeparator" w:id="0">
    <w:p w14:paraId="7D80F201" w14:textId="77777777" w:rsidR="008B212A" w:rsidRDefault="008B212A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2E6C59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B10AA"/>
    <w:rsid w:val="004C2EC2"/>
    <w:rsid w:val="004C46D2"/>
    <w:rsid w:val="0050528E"/>
    <w:rsid w:val="005102F6"/>
    <w:rsid w:val="00512AA4"/>
    <w:rsid w:val="00527B47"/>
    <w:rsid w:val="0053702A"/>
    <w:rsid w:val="005556F9"/>
    <w:rsid w:val="00580356"/>
    <w:rsid w:val="005C211B"/>
    <w:rsid w:val="005C74B2"/>
    <w:rsid w:val="00645342"/>
    <w:rsid w:val="00646C06"/>
    <w:rsid w:val="00652576"/>
    <w:rsid w:val="00670667"/>
    <w:rsid w:val="006754A7"/>
    <w:rsid w:val="006872B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8B212A"/>
    <w:rsid w:val="00905975"/>
    <w:rsid w:val="00927719"/>
    <w:rsid w:val="00972F3D"/>
    <w:rsid w:val="0097734A"/>
    <w:rsid w:val="00981950"/>
    <w:rsid w:val="009B1D95"/>
    <w:rsid w:val="009B36A1"/>
    <w:rsid w:val="009C0A25"/>
    <w:rsid w:val="00A13C45"/>
    <w:rsid w:val="00A14FDD"/>
    <w:rsid w:val="00A3443E"/>
    <w:rsid w:val="00A64901"/>
    <w:rsid w:val="00A7244F"/>
    <w:rsid w:val="00A955C1"/>
    <w:rsid w:val="00AB1789"/>
    <w:rsid w:val="00AC08A5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3561"/>
    <w:rsid w:val="00C56A01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46C9"/>
    <w:rsid w:val="00ED67F3"/>
    <w:rsid w:val="00F5652D"/>
    <w:rsid w:val="00F71EC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12AA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512AA4"/>
    <w:pPr>
      <w:widowControl w:val="0"/>
      <w:ind w:left="1280" w:right="1319"/>
      <w:jc w:val="center"/>
      <w:outlineLvl w:val="2"/>
    </w:pPr>
    <w:rPr>
      <w:rFonts w:ascii="Verdana" w:eastAsia="Verdana" w:hAnsi="Verdana" w:cs="Verdana"/>
      <w:sz w:val="28"/>
      <w:szCs w:val="28"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512AA4"/>
    <w:pPr>
      <w:widowControl w:val="0"/>
      <w:spacing w:before="30"/>
      <w:ind w:left="2183"/>
      <w:outlineLvl w:val="3"/>
    </w:pPr>
    <w:rPr>
      <w:rFonts w:ascii="Verdana" w:eastAsia="Verdana" w:hAnsi="Verdana" w:cs="Verdana"/>
      <w:b/>
      <w:bCs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512AA4"/>
    <w:pPr>
      <w:widowControl w:val="0"/>
      <w:ind w:left="220"/>
      <w:outlineLvl w:val="4"/>
    </w:pPr>
    <w:rPr>
      <w:rFonts w:ascii="Verdana" w:eastAsia="Verdana" w:hAnsi="Verdana" w:cs="Verdana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512AA4"/>
    <w:pPr>
      <w:widowControl w:val="0"/>
      <w:ind w:left="103"/>
    </w:pPr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2</TotalTime>
  <Pages>6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3</cp:revision>
  <dcterms:created xsi:type="dcterms:W3CDTF">2023-05-02T11:52:00Z</dcterms:created>
  <dcterms:modified xsi:type="dcterms:W3CDTF">2025-04-04T10:46:00Z</dcterms:modified>
</cp:coreProperties>
</file>