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FFBAE" w14:textId="77777777" w:rsidR="00987910" w:rsidRPr="00987910" w:rsidRDefault="00987910" w:rsidP="00987910">
      <w:pPr>
        <w:jc w:val="right"/>
        <w:rPr>
          <w:rFonts w:asciiTheme="minorHAnsi" w:hAnsiTheme="minorHAnsi" w:cs="Arial"/>
          <w:bCs/>
          <w:sz w:val="24"/>
          <w:szCs w:val="24"/>
        </w:rPr>
      </w:pPr>
      <w:bookmarkStart w:id="0" w:name="_GoBack"/>
      <w:bookmarkEnd w:id="0"/>
      <w:r w:rsidRPr="00987910">
        <w:rPr>
          <w:rFonts w:asciiTheme="minorHAnsi" w:hAnsiTheme="minorHAnsi" w:cs="Arial"/>
          <w:bCs/>
          <w:sz w:val="24"/>
          <w:szCs w:val="24"/>
        </w:rPr>
        <w:t>Al Dirigente Scolastico</w:t>
      </w:r>
    </w:p>
    <w:p w14:paraId="02D6FEFB" w14:textId="070C7700" w:rsidR="00987910" w:rsidRPr="00987910" w:rsidRDefault="00987910" w:rsidP="00987910">
      <w:pPr>
        <w:jc w:val="right"/>
        <w:rPr>
          <w:rFonts w:asciiTheme="minorHAnsi" w:hAnsiTheme="minorHAnsi" w:cs="Arial"/>
          <w:bCs/>
          <w:sz w:val="24"/>
          <w:szCs w:val="24"/>
        </w:rPr>
      </w:pPr>
      <w:r w:rsidRPr="00987910">
        <w:rPr>
          <w:rFonts w:asciiTheme="minorHAnsi" w:hAnsiTheme="minorHAnsi" w:cs="Arial"/>
          <w:bCs/>
          <w:sz w:val="24"/>
          <w:szCs w:val="24"/>
        </w:rPr>
        <w:t>dell’I.C. “D. Alighieri”</w:t>
      </w:r>
    </w:p>
    <w:p w14:paraId="0D00A294" w14:textId="541EB513" w:rsidR="00987910" w:rsidRPr="00987910" w:rsidRDefault="00987910" w:rsidP="00987910">
      <w:pPr>
        <w:jc w:val="right"/>
        <w:rPr>
          <w:rFonts w:asciiTheme="minorHAnsi" w:hAnsiTheme="minorHAnsi" w:cs="Arial"/>
          <w:bCs/>
          <w:sz w:val="24"/>
          <w:szCs w:val="24"/>
        </w:rPr>
      </w:pPr>
      <w:r w:rsidRPr="00987910">
        <w:rPr>
          <w:rFonts w:asciiTheme="minorHAnsi" w:hAnsiTheme="minorHAnsi" w:cs="Arial"/>
          <w:bCs/>
          <w:sz w:val="24"/>
          <w:szCs w:val="24"/>
        </w:rPr>
        <w:t>Leonforte (EN)</w:t>
      </w:r>
    </w:p>
    <w:p w14:paraId="33E40FD0" w14:textId="4445841E" w:rsidR="00C8224B" w:rsidRPr="00A66A12" w:rsidRDefault="00C8224B" w:rsidP="00C8224B">
      <w:pPr>
        <w:jc w:val="center"/>
        <w:rPr>
          <w:rFonts w:asciiTheme="minorHAnsi" w:hAnsiTheme="minorHAnsi" w:cs="Calibri"/>
          <w:sz w:val="24"/>
          <w:szCs w:val="24"/>
        </w:rPr>
      </w:pPr>
      <w:r w:rsidRPr="00A66A12">
        <w:rPr>
          <w:rFonts w:asciiTheme="minorHAnsi" w:hAnsiTheme="minorHAnsi" w:cs="Calibri"/>
          <w:sz w:val="24"/>
          <w:szCs w:val="24"/>
        </w:rPr>
        <w:t>Scuola Primaria</w:t>
      </w:r>
    </w:p>
    <w:p w14:paraId="4F3F7A33" w14:textId="36A68505" w:rsidR="00C8224B" w:rsidRPr="00A66A12" w:rsidRDefault="00C8224B" w:rsidP="00C8224B">
      <w:pPr>
        <w:jc w:val="center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Interclasse</w:t>
      </w:r>
      <w:r w:rsidRPr="00A66A12">
        <w:rPr>
          <w:rFonts w:asciiTheme="minorHAnsi" w:hAnsiTheme="minorHAnsi" w:cs="Calibri"/>
          <w:sz w:val="24"/>
          <w:szCs w:val="24"/>
        </w:rPr>
        <w:t xml:space="preserve">: _____________                 </w:t>
      </w:r>
      <w:r>
        <w:rPr>
          <w:rFonts w:asciiTheme="minorHAnsi" w:hAnsiTheme="minorHAnsi" w:cs="Calibri"/>
          <w:sz w:val="24"/>
          <w:szCs w:val="24"/>
        </w:rPr>
        <w:t>Plesso</w:t>
      </w:r>
      <w:r w:rsidRPr="00A66A12">
        <w:rPr>
          <w:rFonts w:asciiTheme="minorHAnsi" w:hAnsiTheme="minorHAnsi" w:cs="Calibri"/>
          <w:sz w:val="24"/>
          <w:szCs w:val="24"/>
        </w:rPr>
        <w:t>: _____________</w:t>
      </w:r>
    </w:p>
    <w:p w14:paraId="513FD5FC" w14:textId="5AB10C77" w:rsidR="00C8224B" w:rsidRPr="00A66A12" w:rsidRDefault="00C8224B" w:rsidP="00C8224B">
      <w:pPr>
        <w:rPr>
          <w:rFonts w:asciiTheme="minorHAnsi" w:hAnsiTheme="minorHAnsi" w:cs="Calibri"/>
          <w:b/>
          <w:sz w:val="24"/>
          <w:szCs w:val="24"/>
          <w:u w:val="single"/>
        </w:rPr>
      </w:pPr>
      <w:r w:rsidRPr="00A66A12">
        <w:rPr>
          <w:rFonts w:asciiTheme="minorHAnsi" w:hAnsiTheme="minorHAnsi" w:cs="Calibri"/>
          <w:sz w:val="24"/>
          <w:szCs w:val="24"/>
        </w:rPr>
        <w:t xml:space="preserve">Elenco dei libri di testo adottati o consigliati per </w:t>
      </w:r>
      <w:proofErr w:type="spellStart"/>
      <w:r w:rsidRPr="00A66A12">
        <w:rPr>
          <w:rFonts w:asciiTheme="minorHAnsi" w:hAnsiTheme="minorHAnsi" w:cs="Calibri"/>
          <w:sz w:val="24"/>
          <w:szCs w:val="24"/>
        </w:rPr>
        <w:t>l’a.s.</w:t>
      </w:r>
      <w:proofErr w:type="spellEnd"/>
      <w:r w:rsidRPr="00A66A12">
        <w:rPr>
          <w:rFonts w:asciiTheme="minorHAnsi" w:hAnsiTheme="minorHAnsi" w:cs="Calibri"/>
          <w:sz w:val="24"/>
          <w:szCs w:val="24"/>
        </w:rPr>
        <w:t xml:space="preserve"> </w:t>
      </w:r>
      <w:r w:rsidRPr="00A66A12">
        <w:rPr>
          <w:rFonts w:asciiTheme="minorHAnsi" w:hAnsiTheme="minorHAnsi" w:cs="Calibri"/>
          <w:b/>
          <w:sz w:val="24"/>
          <w:szCs w:val="24"/>
          <w:u w:val="single"/>
        </w:rPr>
        <w:t>202</w:t>
      </w:r>
      <w:r w:rsidR="00834B4A">
        <w:rPr>
          <w:rFonts w:asciiTheme="minorHAnsi" w:hAnsiTheme="minorHAnsi" w:cs="Calibri"/>
          <w:b/>
          <w:sz w:val="24"/>
          <w:szCs w:val="24"/>
          <w:u w:val="single"/>
        </w:rPr>
        <w:t>4</w:t>
      </w:r>
      <w:r w:rsidRPr="00A66A12">
        <w:rPr>
          <w:rFonts w:asciiTheme="minorHAnsi" w:hAnsiTheme="minorHAnsi" w:cs="Calibri"/>
          <w:b/>
          <w:sz w:val="24"/>
          <w:szCs w:val="24"/>
          <w:u w:val="single"/>
        </w:rPr>
        <w:t>/202</w:t>
      </w:r>
      <w:r w:rsidR="00834B4A">
        <w:rPr>
          <w:rFonts w:asciiTheme="minorHAnsi" w:hAnsiTheme="minorHAnsi" w:cs="Calibri"/>
          <w:b/>
          <w:sz w:val="24"/>
          <w:szCs w:val="24"/>
          <w:u w:val="single"/>
        </w:rPr>
        <w:t>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"/>
        <w:gridCol w:w="481"/>
        <w:gridCol w:w="1930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1042"/>
        <w:gridCol w:w="1801"/>
        <w:gridCol w:w="1281"/>
        <w:gridCol w:w="890"/>
        <w:gridCol w:w="1126"/>
        <w:gridCol w:w="1255"/>
        <w:gridCol w:w="1318"/>
      </w:tblGrid>
      <w:tr w:rsidR="00C8224B" w:rsidRPr="00A66A12" w14:paraId="26CA95B1" w14:textId="77777777" w:rsidTr="00700E1E">
        <w:trPr>
          <w:trHeight w:val="701"/>
        </w:trPr>
        <w:tc>
          <w:tcPr>
            <w:tcW w:w="226" w:type="pct"/>
            <w:shd w:val="clear" w:color="auto" w:fill="DBE5F1"/>
            <w:vAlign w:val="center"/>
          </w:tcPr>
          <w:p w14:paraId="19010E20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66A12">
              <w:rPr>
                <w:rFonts w:asciiTheme="minorHAnsi" w:hAnsiTheme="minorHAns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13B6CDE" wp14:editId="0FCC82A7">
                      <wp:extent cx="261620" cy="400685"/>
                      <wp:effectExtent l="0" t="95250" r="43180" b="0"/>
                      <wp:docPr id="7" name="Grupp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1620" cy="400685"/>
                                <a:chOff x="0" y="0"/>
                                <a:chExt cx="261557" cy="400583"/>
                              </a:xfrm>
                            </wpg:grpSpPr>
                            <wps:wsp>
                              <wps:cNvPr id="8" name="Rectangle 880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160987" y="70094"/>
                                  <a:ext cx="491477" cy="169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6014BE" w14:textId="77777777" w:rsidR="00C8224B" w:rsidRDefault="00C8224B" w:rsidP="00C8224B">
                                    <w:pPr>
                                      <w:spacing w:after="160" w:line="259" w:lineRule="auto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Classe</w:t>
                                    </w:r>
                                  </w:p>
                                  <w:p w14:paraId="10089811" w14:textId="77777777" w:rsidR="00C8224B" w:rsidRDefault="00C8224B" w:rsidP="00C8224B"/>
                                </w:txbxContent>
                              </wps:txbx>
                              <wps:bodyPr rot="0" vert="vert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" name="Rectangle 881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63620" y="-74105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3DC7A6" w14:textId="77777777" w:rsidR="00C8224B" w:rsidRDefault="00C8224B" w:rsidP="00C8224B">
                                    <w:pPr>
                                      <w:spacing w:after="160" w:line="259" w:lineRule="auto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Rectangle 882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197732" y="110298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37DA08" w14:textId="77777777" w:rsidR="00C8224B" w:rsidRDefault="00C8224B" w:rsidP="00C8224B">
                                    <w:pPr>
                                      <w:spacing w:after="160" w:line="259" w:lineRule="auto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13B6CDE" id="Gruppo 7" o:spid="_x0000_s1026" style="width:20.6pt;height:31.55pt;mso-position-horizontal-relative:char;mso-position-vertical-relative:line" coordsize="261557,400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">
                      <v:rect id="Rectangle 880" o:spid="_x0000_s1027" style="position:absolute;left:-160987;top:70094;width:491477;height:16950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" filled="f" stroked="f">
                        <v:textbox style="layout-flow:vertical" inset="0,0,0,0">
                          <w:txbxContent>
                            <w:p w14:paraId="5B6014BE" w14:textId="77777777" w:rsidR="00C8224B" w:rsidRDefault="00C8224B" w:rsidP="00C8224B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Classe</w:t>
                              </w:r>
                            </w:p>
                            <w:p w14:paraId="10089811" w14:textId="77777777" w:rsidR="00C8224B" w:rsidRDefault="00C8224B" w:rsidP="00C8224B"/>
                          </w:txbxContent>
                        </v:textbox>
                      </v:rect>
                      <v:rect id="Rectangle 881" o:spid="_x0000_s1028" style="position:absolute;left:63620;top:-74105;width:42262;height:16950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      <v:textbox inset="0,0,0,0">
                          <w:txbxContent>
                            <w:p w14:paraId="083DC7A6" w14:textId="77777777" w:rsidR="00C8224B" w:rsidRDefault="00C8224B" w:rsidP="00C8224B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882" o:spid="_x0000_s1029" style="position:absolute;left:197732;top:110298;width:42262;height:16950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      <v:textbox inset="0,0,0,0">
                          <w:txbxContent>
                            <w:p w14:paraId="1837DA08" w14:textId="77777777" w:rsidR="00C8224B" w:rsidRDefault="00C8224B" w:rsidP="00C8224B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" w:type="pct"/>
            <w:shd w:val="clear" w:color="auto" w:fill="DBE5F1"/>
            <w:vAlign w:val="center"/>
          </w:tcPr>
          <w:p w14:paraId="5887927A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A66A12">
              <w:rPr>
                <w:rFonts w:asciiTheme="minorHAnsi" w:hAnsiTheme="minorHAnsi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3BCF9D7" wp14:editId="73C97748">
                      <wp:extent cx="127635" cy="444500"/>
                      <wp:effectExtent l="0" t="104775" r="43815" b="3175"/>
                      <wp:docPr id="1" name="Grupp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635" cy="444500"/>
                                <a:chOff x="0" y="0"/>
                                <a:chExt cx="127444" cy="444780"/>
                              </a:xfrm>
                            </wpg:grpSpPr>
                            <wps:wsp>
                              <wps:cNvPr id="2" name="Rectangle 883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-190479" y="84799"/>
                                  <a:ext cx="550461" cy="169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5A564C" w14:textId="77777777" w:rsidR="00C8224B" w:rsidRDefault="00C8224B" w:rsidP="00C8224B">
                                    <w:pPr>
                                      <w:spacing w:after="160" w:line="259" w:lineRule="auto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Volume</w:t>
                                    </w:r>
                                  </w:p>
                                </w:txbxContent>
                              </wps:txbx>
                              <wps:bodyPr rot="0" vert="vert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" name="Rectangle 884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63620" y="-74105"/>
                                  <a:ext cx="42262" cy="1695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5F7A2D" w14:textId="77777777" w:rsidR="00C8224B" w:rsidRDefault="00C8224B" w:rsidP="00C8224B">
                                    <w:pPr>
                                      <w:spacing w:after="160" w:line="259" w:lineRule="auto"/>
                                    </w:pPr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33BCF9D7" id="Gruppo 1" o:spid="_x0000_s1030" style="width:10.05pt;height:35pt;mso-position-horizontal-relative:char;mso-position-vertical-relative:line" coordsize="127444,4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">
                      <v:rect id="Rectangle 883" o:spid="_x0000_s1031" style="position:absolute;left:-190479;top:84799;width:550461;height:16950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" filled="f" stroked="f">
                        <v:textbox style="layout-flow:vertical" inset="0,0,0,0">
                          <w:txbxContent>
                            <w:p w14:paraId="655A564C" w14:textId="77777777" w:rsidR="00C8224B" w:rsidRDefault="00C8224B" w:rsidP="00C8224B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Volume</w:t>
                              </w:r>
                            </w:p>
                          </w:txbxContent>
                        </v:textbox>
                      </v:rect>
                      <v:rect id="Rectangle 884" o:spid="_x0000_s1032" style="position:absolute;left:63620;top:-74105;width:42262;height:16950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1wwAAANo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YASvK+EGyMUTAAD//wMAUEsBAi0AFAAGAAgAAAAhANvh9svuAAAAhQEAABMAAAAAAAAAAAAA&#10;AAAAAAAAAFtDb250ZW50X1R5cGVzXS54bWxQSwECLQAUAAYACAAAACEAWvQsW78AAAAVAQAACwAA&#10;AAAAAAAAAAAAAAAfAQAAX3JlbHMvLnJlbHNQSwECLQAUAAYACAAAACEAI3z+dcMAAADaAAAADwAA&#10;AAAAAAAAAAAAAAAHAgAAZHJzL2Rvd25yZXYueG1sUEsFBgAAAAADAAMAtwAAAPcCAAAAAA==&#10;" filled="f" stroked="f">
                        <v:textbox inset="0,0,0,0">
                          <w:txbxContent>
                            <w:p w14:paraId="7E5F7A2D" w14:textId="77777777" w:rsidR="00C8224B" w:rsidRDefault="00C8224B" w:rsidP="00C8224B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76" w:type="pct"/>
            <w:shd w:val="clear" w:color="auto" w:fill="DBE5F1"/>
            <w:vAlign w:val="center"/>
          </w:tcPr>
          <w:p w14:paraId="640B3CA4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Materia</w:t>
            </w:r>
          </w:p>
        </w:tc>
        <w:tc>
          <w:tcPr>
            <w:tcW w:w="945" w:type="pct"/>
            <w:gridSpan w:val="13"/>
            <w:shd w:val="clear" w:color="auto" w:fill="DBE5F1"/>
            <w:vAlign w:val="center"/>
          </w:tcPr>
          <w:p w14:paraId="1E22561E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Codice</w:t>
            </w:r>
          </w:p>
        </w:tc>
        <w:tc>
          <w:tcPr>
            <w:tcW w:w="374" w:type="pct"/>
            <w:shd w:val="clear" w:color="auto" w:fill="DBE5F1"/>
            <w:vAlign w:val="center"/>
          </w:tcPr>
          <w:p w14:paraId="264E7E03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Autore</w:t>
            </w:r>
          </w:p>
        </w:tc>
        <w:tc>
          <w:tcPr>
            <w:tcW w:w="632" w:type="pct"/>
            <w:shd w:val="clear" w:color="auto" w:fill="DBE5F1"/>
            <w:vAlign w:val="center"/>
          </w:tcPr>
          <w:p w14:paraId="2C450D03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Titolo</w:t>
            </w:r>
          </w:p>
        </w:tc>
        <w:tc>
          <w:tcPr>
            <w:tcW w:w="455" w:type="pct"/>
            <w:shd w:val="clear" w:color="auto" w:fill="DBE5F1"/>
            <w:vAlign w:val="center"/>
          </w:tcPr>
          <w:p w14:paraId="7010F059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Editore</w:t>
            </w:r>
          </w:p>
        </w:tc>
        <w:tc>
          <w:tcPr>
            <w:tcW w:w="322" w:type="pct"/>
            <w:shd w:val="clear" w:color="auto" w:fill="DBE5F1"/>
            <w:vAlign w:val="center"/>
          </w:tcPr>
          <w:p w14:paraId="54E17261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Costo</w:t>
            </w:r>
          </w:p>
        </w:tc>
        <w:tc>
          <w:tcPr>
            <w:tcW w:w="369" w:type="pct"/>
            <w:shd w:val="clear" w:color="auto" w:fill="DBE5F1"/>
            <w:vAlign w:val="center"/>
          </w:tcPr>
          <w:p w14:paraId="67EDCA61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Nuova adozione</w:t>
            </w:r>
          </w:p>
        </w:tc>
        <w:tc>
          <w:tcPr>
            <w:tcW w:w="411" w:type="pct"/>
            <w:shd w:val="clear" w:color="auto" w:fill="DBE5F1"/>
            <w:vAlign w:val="center"/>
          </w:tcPr>
          <w:p w14:paraId="2879CE98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Da acquistare</w:t>
            </w:r>
          </w:p>
        </w:tc>
        <w:tc>
          <w:tcPr>
            <w:tcW w:w="432" w:type="pct"/>
            <w:shd w:val="clear" w:color="auto" w:fill="DBE5F1"/>
            <w:vAlign w:val="center"/>
          </w:tcPr>
          <w:p w14:paraId="63F77183" w14:textId="77777777" w:rsidR="00C8224B" w:rsidRPr="00A66A12" w:rsidRDefault="00C8224B" w:rsidP="00700E1E">
            <w:pPr>
              <w:jc w:val="center"/>
              <w:rPr>
                <w:rFonts w:asciiTheme="minorHAnsi" w:hAnsiTheme="minorHAnsi" w:cs="Calibri"/>
                <w:b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b/>
                <w:sz w:val="24"/>
                <w:szCs w:val="24"/>
              </w:rPr>
              <w:t>Consigliato</w:t>
            </w:r>
          </w:p>
        </w:tc>
      </w:tr>
      <w:tr w:rsidR="00C8224B" w:rsidRPr="00A66A12" w14:paraId="783D735C" w14:textId="77777777" w:rsidTr="00700E1E">
        <w:tc>
          <w:tcPr>
            <w:tcW w:w="226" w:type="pct"/>
            <w:vAlign w:val="center"/>
          </w:tcPr>
          <w:p w14:paraId="44DD7EBE" w14:textId="77777777" w:rsidR="00C8224B" w:rsidRPr="00A66A12" w:rsidRDefault="00C8224B" w:rsidP="00700E1E">
            <w:pPr>
              <w:ind w:left="-5" w:right="59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" w:type="pct"/>
            <w:vAlign w:val="center"/>
          </w:tcPr>
          <w:p w14:paraId="005417E5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14:paraId="352549A4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286DAD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A855BA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291A7D93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8502AB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682D4A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42479A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65C195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64418D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D7A80F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FB37EA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40E48C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30A9CB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929CDB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73C61E7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128C1A3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23D69F67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7BADE9B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sz w:val="24"/>
                <w:szCs w:val="24"/>
              </w:rPr>
              <w:t>€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9EBED4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4AFA372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7C237B4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C8224B" w:rsidRPr="00A66A12" w14:paraId="1E85EA0C" w14:textId="77777777" w:rsidTr="00700E1E">
        <w:tc>
          <w:tcPr>
            <w:tcW w:w="226" w:type="pct"/>
            <w:vAlign w:val="center"/>
          </w:tcPr>
          <w:p w14:paraId="687F9A83" w14:textId="77777777" w:rsidR="00C8224B" w:rsidRPr="00A66A12" w:rsidRDefault="00C8224B" w:rsidP="00700E1E">
            <w:pPr>
              <w:ind w:left="-5" w:right="59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" w:type="pct"/>
            <w:vAlign w:val="center"/>
          </w:tcPr>
          <w:p w14:paraId="02578ACE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14:paraId="7374B3EF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F27D36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5E5353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5382873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26747B9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DB682C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DC4299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297B83A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2759D2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51B40C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190068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D584947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F0024E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393776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4B59401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39FD056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3AC61A9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5CF6CD3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sz w:val="24"/>
                <w:szCs w:val="24"/>
              </w:rPr>
              <w:t>€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32BF0A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47BC148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156D55E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C8224B" w:rsidRPr="00A66A12" w14:paraId="242C6147" w14:textId="77777777" w:rsidTr="00700E1E">
        <w:tc>
          <w:tcPr>
            <w:tcW w:w="226" w:type="pct"/>
            <w:vAlign w:val="center"/>
          </w:tcPr>
          <w:p w14:paraId="12708163" w14:textId="77777777" w:rsidR="00C8224B" w:rsidRPr="00A66A12" w:rsidRDefault="00C8224B" w:rsidP="00700E1E">
            <w:pPr>
              <w:ind w:left="-5" w:right="59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" w:type="pct"/>
            <w:vAlign w:val="center"/>
          </w:tcPr>
          <w:p w14:paraId="01208132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14:paraId="5709008D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F67139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06667A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3A38AE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4145E7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C79CDD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7DA37D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99D672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68B55E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A6A653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2EBAC07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D76268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8B1546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5FFA5D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4B8A32A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0FC6DD3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5B21033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1C85EB7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sz w:val="24"/>
                <w:szCs w:val="24"/>
              </w:rPr>
              <w:t>€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58A7FA5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3F3AE27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510E144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C8224B" w:rsidRPr="00A66A12" w14:paraId="039E5428" w14:textId="77777777" w:rsidTr="00700E1E">
        <w:tc>
          <w:tcPr>
            <w:tcW w:w="226" w:type="pct"/>
            <w:vAlign w:val="center"/>
          </w:tcPr>
          <w:p w14:paraId="559C9BD6" w14:textId="77777777" w:rsidR="00C8224B" w:rsidRPr="00A66A12" w:rsidRDefault="00C8224B" w:rsidP="00700E1E">
            <w:pPr>
              <w:ind w:left="-5" w:right="59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" w:type="pct"/>
            <w:vAlign w:val="center"/>
          </w:tcPr>
          <w:p w14:paraId="74133FAC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14:paraId="217EAF02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40CAD9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56BD60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4FF1E37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A3702F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B7A8A0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70E6B3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F33DEB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3F311AF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EFA10E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A67862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093236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7C2AD3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27B0B3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256B063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15DA4AC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273126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4396B58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sz w:val="24"/>
                <w:szCs w:val="24"/>
              </w:rPr>
              <w:t>€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07BF562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5259335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43147A2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C8224B" w:rsidRPr="00A66A12" w14:paraId="6CFC77D6" w14:textId="77777777" w:rsidTr="00700E1E">
        <w:tc>
          <w:tcPr>
            <w:tcW w:w="226" w:type="pct"/>
            <w:vAlign w:val="center"/>
          </w:tcPr>
          <w:p w14:paraId="6C0F21ED" w14:textId="77777777" w:rsidR="00C8224B" w:rsidRPr="00A66A12" w:rsidRDefault="00C8224B" w:rsidP="00700E1E">
            <w:pPr>
              <w:ind w:left="-5" w:right="59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" w:type="pct"/>
            <w:vAlign w:val="center"/>
          </w:tcPr>
          <w:p w14:paraId="1B955F0F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14:paraId="4C6C93E5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C72A30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4E5913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601026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FC653A7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268421E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614AA7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1DBE55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BF9A26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2D82FE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2AB336C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849DD3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4B86E2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266D2F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2DB73C4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6990F3C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8E597D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1AFE54C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sz w:val="24"/>
                <w:szCs w:val="24"/>
              </w:rPr>
              <w:t>€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2A06B84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5ED728F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7F4AA08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C8224B" w:rsidRPr="00A66A12" w14:paraId="04B1BAB1" w14:textId="77777777" w:rsidTr="00700E1E">
        <w:tc>
          <w:tcPr>
            <w:tcW w:w="226" w:type="pct"/>
            <w:vAlign w:val="center"/>
          </w:tcPr>
          <w:p w14:paraId="2C8E3A10" w14:textId="77777777" w:rsidR="00C8224B" w:rsidRPr="00A66A12" w:rsidRDefault="00C8224B" w:rsidP="00700E1E">
            <w:pPr>
              <w:ind w:left="-5" w:right="59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" w:type="pct"/>
            <w:vAlign w:val="center"/>
          </w:tcPr>
          <w:p w14:paraId="67565240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14:paraId="759E444D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3AF431F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5AECD9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E10C3D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436B1C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14E02FE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8D5A7D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79577B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C1F7F2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F5EC24F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15105F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C5F00E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3B2FA95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443FD5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7F5B034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619A246B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7174047F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0ADD5DFF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  <w:r w:rsidRPr="00A66A12">
              <w:rPr>
                <w:rFonts w:asciiTheme="minorHAnsi" w:hAnsiTheme="minorHAnsi" w:cs="Calibri"/>
                <w:sz w:val="24"/>
                <w:szCs w:val="24"/>
              </w:rPr>
              <w:t>€</w:t>
            </w:r>
          </w:p>
        </w:tc>
        <w:tc>
          <w:tcPr>
            <w:tcW w:w="369" w:type="pct"/>
            <w:shd w:val="clear" w:color="auto" w:fill="auto"/>
            <w:vAlign w:val="center"/>
          </w:tcPr>
          <w:p w14:paraId="696BBBC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6510A23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4A2B92F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C8224B" w:rsidRPr="00A66A12" w14:paraId="37E67994" w14:textId="77777777" w:rsidTr="00700E1E">
        <w:tc>
          <w:tcPr>
            <w:tcW w:w="226" w:type="pct"/>
            <w:vAlign w:val="center"/>
          </w:tcPr>
          <w:p w14:paraId="3153CB2E" w14:textId="77777777" w:rsidR="00C8224B" w:rsidRPr="00A66A12" w:rsidRDefault="00C8224B" w:rsidP="00700E1E">
            <w:pPr>
              <w:ind w:left="-5" w:right="59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8" w:type="pct"/>
            <w:vAlign w:val="center"/>
          </w:tcPr>
          <w:p w14:paraId="76A663FF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676" w:type="pct"/>
            <w:shd w:val="clear" w:color="auto" w:fill="auto"/>
            <w:vAlign w:val="center"/>
          </w:tcPr>
          <w:p w14:paraId="685727FE" w14:textId="77777777" w:rsidR="00C8224B" w:rsidRPr="00A66A12" w:rsidRDefault="00C8224B" w:rsidP="00700E1E">
            <w:pPr>
              <w:ind w:left="-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2A62CF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6C16E214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4EC12E0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2F9CEDB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32589D9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0CA252FF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A56A96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9AD80B3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02F3A48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7EDB9B51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49E2775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1009742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vAlign w:val="center"/>
          </w:tcPr>
          <w:p w14:paraId="55BA3923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642ED14C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73204BCA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55" w:type="pct"/>
            <w:shd w:val="clear" w:color="auto" w:fill="auto"/>
            <w:vAlign w:val="center"/>
          </w:tcPr>
          <w:p w14:paraId="390875E6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22" w:type="pct"/>
            <w:shd w:val="clear" w:color="auto" w:fill="auto"/>
            <w:vAlign w:val="center"/>
          </w:tcPr>
          <w:p w14:paraId="149FD997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536B31F2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14:paraId="526804AD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7B885309" w14:textId="77777777" w:rsidR="00C8224B" w:rsidRPr="00A66A12" w:rsidRDefault="00C8224B" w:rsidP="00700E1E">
            <w:pPr>
              <w:spacing w:line="360" w:lineRule="auto"/>
              <w:jc w:val="center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</w:tbl>
    <w:p w14:paraId="1FD2FF9B" w14:textId="77777777" w:rsidR="00C8224B" w:rsidRDefault="00C8224B" w:rsidP="00C8224B">
      <w:pPr>
        <w:spacing w:before="60" w:after="60"/>
        <w:rPr>
          <w:rFonts w:asciiTheme="minorHAnsi" w:hAnsiTheme="minorHAnsi"/>
          <w:b/>
          <w:sz w:val="24"/>
          <w:szCs w:val="24"/>
        </w:rPr>
      </w:pPr>
    </w:p>
    <w:p w14:paraId="7CA492CE" w14:textId="760751CF" w:rsidR="00C8224B" w:rsidRPr="00C8224B" w:rsidRDefault="00C8224B" w:rsidP="00C8224B">
      <w:pPr>
        <w:spacing w:before="60" w:after="60"/>
        <w:rPr>
          <w:rFonts w:asciiTheme="minorHAnsi" w:hAnsiTheme="minorHAnsi"/>
          <w:bCs/>
          <w:sz w:val="24"/>
          <w:szCs w:val="24"/>
        </w:rPr>
      </w:pPr>
      <w:r w:rsidRPr="00C8224B">
        <w:rPr>
          <w:rFonts w:asciiTheme="minorHAnsi" w:hAnsiTheme="minorHAnsi"/>
          <w:bCs/>
          <w:i/>
          <w:iCs/>
          <w:sz w:val="24"/>
          <w:szCs w:val="24"/>
        </w:rPr>
        <w:t>Leonforte,</w:t>
      </w:r>
      <w:r w:rsidRPr="00C8224B">
        <w:rPr>
          <w:rFonts w:asciiTheme="minorHAnsi" w:hAnsiTheme="minorHAnsi"/>
          <w:bCs/>
          <w:sz w:val="24"/>
          <w:szCs w:val="24"/>
        </w:rPr>
        <w:t xml:space="preserve"> __</w:t>
      </w:r>
      <w:r>
        <w:rPr>
          <w:rFonts w:asciiTheme="minorHAnsi" w:hAnsiTheme="minorHAnsi"/>
          <w:bCs/>
          <w:sz w:val="24"/>
          <w:szCs w:val="24"/>
        </w:rPr>
        <w:t>_____</w:t>
      </w:r>
      <w:r w:rsidRPr="00C8224B">
        <w:rPr>
          <w:rFonts w:asciiTheme="minorHAnsi" w:hAnsiTheme="minorHAnsi"/>
          <w:bCs/>
          <w:sz w:val="24"/>
          <w:szCs w:val="24"/>
        </w:rPr>
        <w:t>___</w:t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  <w:t>I docenti dell’interclasse</w:t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</w:p>
    <w:p w14:paraId="50A0DD33" w14:textId="3C45788F" w:rsidR="00C8224B" w:rsidRPr="00C8224B" w:rsidRDefault="00C8224B" w:rsidP="00C8224B">
      <w:pPr>
        <w:spacing w:before="60" w:after="60"/>
        <w:rPr>
          <w:rFonts w:asciiTheme="minorHAnsi" w:hAnsiTheme="minorHAnsi"/>
          <w:bCs/>
          <w:sz w:val="24"/>
          <w:szCs w:val="24"/>
        </w:rPr>
      </w:pP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</w:p>
    <w:p w14:paraId="4652CAD0" w14:textId="5B20A9B2" w:rsidR="00C8224B" w:rsidRPr="00C8224B" w:rsidRDefault="00C8224B" w:rsidP="00C8224B">
      <w:pPr>
        <w:spacing w:before="60" w:after="60"/>
        <w:rPr>
          <w:rFonts w:asciiTheme="minorHAnsi" w:hAnsiTheme="minorHAnsi"/>
          <w:bCs/>
          <w:sz w:val="24"/>
          <w:szCs w:val="24"/>
        </w:rPr>
      </w:pP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</w:p>
    <w:p w14:paraId="19AF242C" w14:textId="77777777" w:rsidR="00C8224B" w:rsidRPr="00C8224B" w:rsidRDefault="00C8224B" w:rsidP="00C8224B">
      <w:pPr>
        <w:spacing w:before="60" w:after="60"/>
        <w:rPr>
          <w:rFonts w:asciiTheme="minorHAnsi" w:hAnsiTheme="minorHAnsi"/>
          <w:bCs/>
          <w:sz w:val="24"/>
          <w:szCs w:val="24"/>
        </w:rPr>
      </w:pP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  <w:r w:rsidRPr="00C8224B">
        <w:rPr>
          <w:rFonts w:asciiTheme="minorHAnsi" w:hAnsiTheme="minorHAnsi"/>
          <w:bCs/>
          <w:sz w:val="24"/>
          <w:szCs w:val="24"/>
        </w:rPr>
        <w:tab/>
        <w:t>________________________</w:t>
      </w:r>
    </w:p>
    <w:p w14:paraId="0F1AFED7" w14:textId="77777777" w:rsidR="00C8224B" w:rsidRPr="00A66A12" w:rsidRDefault="00C8224B" w:rsidP="00C8224B">
      <w:pPr>
        <w:spacing w:before="60" w:after="60"/>
        <w:rPr>
          <w:rFonts w:asciiTheme="minorHAnsi" w:hAnsiTheme="minorHAnsi"/>
          <w:b/>
          <w:sz w:val="24"/>
          <w:szCs w:val="24"/>
        </w:rPr>
      </w:pPr>
    </w:p>
    <w:p w14:paraId="46E5A9C2" w14:textId="693F5DE8" w:rsidR="00A955C1" w:rsidRPr="00987910" w:rsidRDefault="00A955C1" w:rsidP="00C8224B"/>
    <w:sectPr w:rsidR="00A955C1" w:rsidRPr="00987910" w:rsidSect="00987910">
      <w:headerReference w:type="default" r:id="rId7"/>
      <w:pgSz w:w="16838" w:h="11906" w:orient="landscape"/>
      <w:pgMar w:top="1134" w:right="567" w:bottom="709" w:left="1560" w:header="528" w:footer="5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26C2C" w14:textId="77777777" w:rsidR="006A2876" w:rsidRDefault="006A2876" w:rsidP="00C25EC3">
      <w:r>
        <w:separator/>
      </w:r>
    </w:p>
  </w:endnote>
  <w:endnote w:type="continuationSeparator" w:id="0">
    <w:p w14:paraId="292FE6C1" w14:textId="77777777" w:rsidR="006A2876" w:rsidRDefault="006A2876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F0C2B" w14:textId="77777777" w:rsidR="006A2876" w:rsidRDefault="006A2876" w:rsidP="00C25EC3">
      <w:r>
        <w:separator/>
      </w:r>
    </w:p>
  </w:footnote>
  <w:footnote w:type="continuationSeparator" w:id="0">
    <w:p w14:paraId="63AFC720" w14:textId="77777777" w:rsidR="006A2876" w:rsidRDefault="006A2876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Look w:val="0400" w:firstRow="0" w:lastRow="0" w:firstColumn="0" w:lastColumn="0" w:noHBand="0" w:noVBand="1"/>
    </w:tblPr>
    <w:tblGrid>
      <w:gridCol w:w="2375"/>
      <w:gridCol w:w="9918"/>
      <w:gridCol w:w="2418"/>
    </w:tblGrid>
    <w:tr w:rsidR="0013005C" w14:paraId="1F6F3F47" w14:textId="77777777" w:rsidTr="00987910">
      <w:trPr>
        <w:trHeight w:val="1190"/>
        <w:jc w:val="center"/>
      </w:trPr>
      <w:tc>
        <w:tcPr>
          <w:tcW w:w="807" w:type="pct"/>
          <w:vAlign w:val="center"/>
        </w:tcPr>
        <w:p w14:paraId="26C108B7" w14:textId="328D09EA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color w:val="000000"/>
            </w:rPr>
            <w:t xml:space="preserve">    </w:t>
          </w:r>
        </w:p>
      </w:tc>
      <w:tc>
        <w:tcPr>
          <w:tcW w:w="3371" w:type="pct"/>
        </w:tcPr>
        <w:p w14:paraId="56781538" w14:textId="77777777" w:rsidR="0013005C" w:rsidRPr="00235756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</w:rPr>
            <w:drawing>
              <wp:inline distT="0" distB="0" distL="0" distR="0" wp14:anchorId="529E1A06" wp14:editId="51EA3A48">
                <wp:extent cx="384065" cy="432000"/>
                <wp:effectExtent l="0" t="0" r="0" b="6350"/>
                <wp:docPr id="4" name="image4.jpg" descr="C:\Users\giuseppe\Downloads\emblemahd\emblemah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 descr="C:\Users\giuseppe\Downloads\emblemahd\emblemahd.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65" cy="43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14:paraId="57D2DCC9" w14:textId="3C0D1E15" w:rsidR="0013005C" w:rsidRPr="00A13C45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rFonts w:ascii="Palace Script MT" w:hAnsi="Palace Script MT"/>
              <w:color w:val="000000"/>
              <w:sz w:val="40"/>
              <w:szCs w:val="40"/>
            </w:rPr>
          </w:pPr>
          <w:r w:rsidRPr="00A13C45">
            <w:rPr>
              <w:rFonts w:ascii="Palace Script MT" w:hAnsi="Palace Script MT"/>
              <w:color w:val="000000"/>
              <w:sz w:val="40"/>
              <w:szCs w:val="40"/>
            </w:rPr>
            <w:t>Ministero dell’Istruzione</w:t>
          </w:r>
        </w:p>
      </w:tc>
      <w:tc>
        <w:tcPr>
          <w:tcW w:w="823" w:type="pct"/>
          <w:vAlign w:val="center"/>
        </w:tcPr>
        <w:p w14:paraId="4F6CE3E2" w14:textId="4ED8E1D2" w:rsidR="0013005C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</w:p>
      </w:tc>
    </w:tr>
    <w:tr w:rsidR="0013005C" w14:paraId="1BA4BA83" w14:textId="77777777" w:rsidTr="00987910">
      <w:trPr>
        <w:jc w:val="center"/>
      </w:trPr>
      <w:tc>
        <w:tcPr>
          <w:tcW w:w="5000" w:type="pct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987910">
      <w:trPr>
        <w:trHeight w:val="314"/>
        <w:jc w:val="center"/>
      </w:trPr>
      <w:tc>
        <w:tcPr>
          <w:tcW w:w="5000" w:type="pct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4221"/>
    <w:rsid w:val="00005E3C"/>
    <w:rsid w:val="00037F14"/>
    <w:rsid w:val="000416D4"/>
    <w:rsid w:val="00042DFF"/>
    <w:rsid w:val="00045B72"/>
    <w:rsid w:val="00065611"/>
    <w:rsid w:val="00093CE9"/>
    <w:rsid w:val="000A582E"/>
    <w:rsid w:val="000D4DEB"/>
    <w:rsid w:val="000E7E50"/>
    <w:rsid w:val="001167E7"/>
    <w:rsid w:val="0013005C"/>
    <w:rsid w:val="001322A3"/>
    <w:rsid w:val="00190DC6"/>
    <w:rsid w:val="001B30DB"/>
    <w:rsid w:val="001B74F4"/>
    <w:rsid w:val="001C2A71"/>
    <w:rsid w:val="001C6594"/>
    <w:rsid w:val="001F6B06"/>
    <w:rsid w:val="00216A03"/>
    <w:rsid w:val="00217FD5"/>
    <w:rsid w:val="00235756"/>
    <w:rsid w:val="002359AA"/>
    <w:rsid w:val="00262044"/>
    <w:rsid w:val="002637D4"/>
    <w:rsid w:val="00284817"/>
    <w:rsid w:val="002908BC"/>
    <w:rsid w:val="00293C5A"/>
    <w:rsid w:val="002A2294"/>
    <w:rsid w:val="002A5275"/>
    <w:rsid w:val="002B7E5C"/>
    <w:rsid w:val="002C5740"/>
    <w:rsid w:val="00307F9A"/>
    <w:rsid w:val="003262BF"/>
    <w:rsid w:val="00334A9E"/>
    <w:rsid w:val="003477E8"/>
    <w:rsid w:val="00362146"/>
    <w:rsid w:val="00363784"/>
    <w:rsid w:val="00366255"/>
    <w:rsid w:val="0038305D"/>
    <w:rsid w:val="003D7274"/>
    <w:rsid w:val="004557DF"/>
    <w:rsid w:val="00492E3F"/>
    <w:rsid w:val="004B10AA"/>
    <w:rsid w:val="004C46D2"/>
    <w:rsid w:val="0050528E"/>
    <w:rsid w:val="005102F6"/>
    <w:rsid w:val="00527B47"/>
    <w:rsid w:val="0053702A"/>
    <w:rsid w:val="005556F9"/>
    <w:rsid w:val="00580356"/>
    <w:rsid w:val="005C211B"/>
    <w:rsid w:val="005C74B2"/>
    <w:rsid w:val="00645342"/>
    <w:rsid w:val="00646C06"/>
    <w:rsid w:val="00655809"/>
    <w:rsid w:val="00670667"/>
    <w:rsid w:val="006754A7"/>
    <w:rsid w:val="006872B7"/>
    <w:rsid w:val="006A2876"/>
    <w:rsid w:val="006C7340"/>
    <w:rsid w:val="006D080D"/>
    <w:rsid w:val="006E71EC"/>
    <w:rsid w:val="00717934"/>
    <w:rsid w:val="00741D77"/>
    <w:rsid w:val="00761C6E"/>
    <w:rsid w:val="0076319E"/>
    <w:rsid w:val="00776A4A"/>
    <w:rsid w:val="007B6A02"/>
    <w:rsid w:val="007C1879"/>
    <w:rsid w:val="007D469B"/>
    <w:rsid w:val="007F67C7"/>
    <w:rsid w:val="008231CA"/>
    <w:rsid w:val="00826BA2"/>
    <w:rsid w:val="00834B4A"/>
    <w:rsid w:val="008667C6"/>
    <w:rsid w:val="00883E16"/>
    <w:rsid w:val="00905975"/>
    <w:rsid w:val="00927719"/>
    <w:rsid w:val="00951942"/>
    <w:rsid w:val="00972F3D"/>
    <w:rsid w:val="0097734A"/>
    <w:rsid w:val="00981950"/>
    <w:rsid w:val="00987910"/>
    <w:rsid w:val="009B1D95"/>
    <w:rsid w:val="009C0A25"/>
    <w:rsid w:val="00A13C45"/>
    <w:rsid w:val="00A14FDD"/>
    <w:rsid w:val="00A3443E"/>
    <w:rsid w:val="00A64901"/>
    <w:rsid w:val="00A7244F"/>
    <w:rsid w:val="00A7703E"/>
    <w:rsid w:val="00A955C1"/>
    <w:rsid w:val="00AB1789"/>
    <w:rsid w:val="00AE1E20"/>
    <w:rsid w:val="00B0659E"/>
    <w:rsid w:val="00B10151"/>
    <w:rsid w:val="00B36B96"/>
    <w:rsid w:val="00B43470"/>
    <w:rsid w:val="00B736E4"/>
    <w:rsid w:val="00B76B43"/>
    <w:rsid w:val="00BA42DC"/>
    <w:rsid w:val="00BB0FFF"/>
    <w:rsid w:val="00C25EC3"/>
    <w:rsid w:val="00C56A01"/>
    <w:rsid w:val="00C8224B"/>
    <w:rsid w:val="00C92ACD"/>
    <w:rsid w:val="00C967BE"/>
    <w:rsid w:val="00CA3804"/>
    <w:rsid w:val="00CD5616"/>
    <w:rsid w:val="00D10DFE"/>
    <w:rsid w:val="00D40A11"/>
    <w:rsid w:val="00D5779C"/>
    <w:rsid w:val="00D70B9E"/>
    <w:rsid w:val="00D7593B"/>
    <w:rsid w:val="00DD59BF"/>
    <w:rsid w:val="00DE4700"/>
    <w:rsid w:val="00DE4F80"/>
    <w:rsid w:val="00E07455"/>
    <w:rsid w:val="00E25549"/>
    <w:rsid w:val="00E42388"/>
    <w:rsid w:val="00E454DD"/>
    <w:rsid w:val="00E71CF1"/>
    <w:rsid w:val="00E9364C"/>
    <w:rsid w:val="00EB38FC"/>
    <w:rsid w:val="00EC28D7"/>
    <w:rsid w:val="00ED67F3"/>
    <w:rsid w:val="00F36389"/>
    <w:rsid w:val="00F5652D"/>
    <w:rsid w:val="00F71EC4"/>
    <w:rsid w:val="00F923D4"/>
    <w:rsid w:val="00F97F6E"/>
    <w:rsid w:val="00FB2867"/>
    <w:rsid w:val="00FB42CE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3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dcterms:created xsi:type="dcterms:W3CDTF">2024-04-22T09:35:00Z</dcterms:created>
  <dcterms:modified xsi:type="dcterms:W3CDTF">2024-04-22T09:35:00Z</dcterms:modified>
</cp:coreProperties>
</file>