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84936" w14:textId="77777777" w:rsidR="004E7F36" w:rsidRDefault="004E7F36" w:rsidP="004E7F36">
      <w:pPr>
        <w:rPr>
          <w:rFonts w:asciiTheme="minorHAnsi" w:hAnsiTheme="minorHAnsi" w:cstheme="minorHAnsi"/>
          <w:sz w:val="24"/>
          <w:szCs w:val="24"/>
        </w:rPr>
      </w:pPr>
    </w:p>
    <w:p w14:paraId="6CEE839E" w14:textId="1F48AEF7" w:rsidR="00904D8A" w:rsidRDefault="00904D8A" w:rsidP="004E7F3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Circ. n. </w:t>
      </w:r>
      <w:r w:rsidR="00AC749D">
        <w:rPr>
          <w:rFonts w:asciiTheme="minorHAnsi" w:hAnsiTheme="minorHAnsi" w:cstheme="minorHAnsi"/>
          <w:sz w:val="24"/>
          <w:szCs w:val="24"/>
        </w:rPr>
        <w:t>30</w:t>
      </w:r>
      <w:r w:rsidR="0031439B">
        <w:rPr>
          <w:rFonts w:asciiTheme="minorHAnsi" w:hAnsiTheme="minorHAnsi" w:cstheme="minorHAnsi"/>
          <w:sz w:val="24"/>
          <w:szCs w:val="24"/>
        </w:rPr>
        <w:t>5</w:t>
      </w:r>
    </w:p>
    <w:p w14:paraId="6BD7A869" w14:textId="70B5C43D" w:rsidR="00580625" w:rsidRDefault="00580625" w:rsidP="002D7208">
      <w:pPr>
        <w:pStyle w:val="Default"/>
        <w:jc w:val="right"/>
      </w:pPr>
      <w:r>
        <w:t>Ai genitori</w:t>
      </w:r>
    </w:p>
    <w:p w14:paraId="283C15B5" w14:textId="771861C7" w:rsidR="00580625" w:rsidRDefault="00580625" w:rsidP="002D7208">
      <w:pPr>
        <w:pStyle w:val="Default"/>
        <w:jc w:val="right"/>
      </w:pPr>
      <w:r>
        <w:t>Agli alunni</w:t>
      </w:r>
    </w:p>
    <w:p w14:paraId="2C2B1DC8" w14:textId="16202FD4" w:rsidR="002D7208" w:rsidRDefault="002D7208" w:rsidP="002D7208">
      <w:pPr>
        <w:pStyle w:val="Default"/>
        <w:jc w:val="right"/>
      </w:pPr>
      <w:r>
        <w:t>Ai Docenti</w:t>
      </w:r>
    </w:p>
    <w:p w14:paraId="6A615E91" w14:textId="6CE7E816" w:rsidR="0031439B" w:rsidRDefault="0031439B" w:rsidP="002D7208">
      <w:pPr>
        <w:pStyle w:val="Default"/>
        <w:jc w:val="right"/>
      </w:pPr>
      <w:r>
        <w:t>Ai componenti il Consiglio di Istituto</w:t>
      </w:r>
    </w:p>
    <w:p w14:paraId="0D22482B" w14:textId="77777777" w:rsidR="002D7208" w:rsidRDefault="002D7208" w:rsidP="002D7208">
      <w:pPr>
        <w:pStyle w:val="Default"/>
        <w:jc w:val="right"/>
      </w:pPr>
      <w:r>
        <w:t>Al DSGA</w:t>
      </w:r>
    </w:p>
    <w:p w14:paraId="77374A2C" w14:textId="77777777" w:rsidR="002D7208" w:rsidRDefault="002D7208" w:rsidP="002D7208">
      <w:pPr>
        <w:pStyle w:val="Default"/>
        <w:jc w:val="right"/>
      </w:pPr>
      <w:r>
        <w:t>Atti</w:t>
      </w:r>
    </w:p>
    <w:p w14:paraId="1F256ECD" w14:textId="77777777" w:rsidR="002D7208" w:rsidRDefault="002D7208" w:rsidP="002D7208">
      <w:pPr>
        <w:pStyle w:val="Default"/>
        <w:jc w:val="right"/>
      </w:pPr>
    </w:p>
    <w:p w14:paraId="7A1868D7" w14:textId="4274ECF2" w:rsidR="002D7208" w:rsidRDefault="002D7208" w:rsidP="006174AF">
      <w:pPr>
        <w:pStyle w:val="Default"/>
        <w:ind w:left="851" w:hanging="851"/>
        <w:jc w:val="both"/>
      </w:pPr>
      <w:r>
        <w:t xml:space="preserve">Oggetto: </w:t>
      </w:r>
      <w:r w:rsidR="0031439B">
        <w:t>cerimonia di consegna dei locali della palestra del plesso “F. Liardo”</w:t>
      </w:r>
    </w:p>
    <w:p w14:paraId="157AED0E" w14:textId="77777777" w:rsidR="002D7208" w:rsidRDefault="002D7208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5EA2172E" w14:textId="2AAE0804" w:rsidR="00790219" w:rsidRDefault="0031439B" w:rsidP="00790219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Si comunica che martedì 29 aprile, alle ore 10.30, nei locali del plesso “F. Liardo”, è prevista la 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cerimonia di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consegna dei locali</w:t>
      </w:r>
      <w:r w:rsidR="00790219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della palestra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ripristinati a seguito di importanti lavori di ristrutturazione 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durati alcuni anni e portati a termine nei mesi scorsi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. Alla cerimonia parteciperanno il Sindaco e l’Amministrazione Comunale ed altre autorità locali, oltre ai componenti il Consiglio di Istituto ed ai rappresentanti di classe dei genitori frequentanti il plesso “F. Liardo”.</w:t>
      </w:r>
      <w:r w:rsidR="00790219" w:rsidRPr="00790219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</w:p>
    <w:p w14:paraId="31BB8008" w14:textId="4EB7075B" w:rsidR="00790219" w:rsidRDefault="00790219" w:rsidP="00790219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Si coglie l’occasione per ringraziare il Sindaco e tutta l’Amministrazione Comunale anche per la celerità con cui sono stati portati a termine </w:t>
      </w:r>
      <w:r w:rsidRPr="00CE5780">
        <w:rPr>
          <w:rFonts w:asciiTheme="minorHAnsi" w:eastAsiaTheme="minorHAnsi" w:hAnsiTheme="minorHAnsi" w:cstheme="minorBidi"/>
          <w:strike/>
          <w:color w:val="FF0000"/>
          <w:sz w:val="24"/>
          <w:szCs w:val="24"/>
          <w:lang w:eastAsia="en-US"/>
        </w:rPr>
        <w:t>d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i lavori di ripristino dei locali, oltre che per la costante attenzione ai bisogni dell’Istituzione Scolastica nel suo complesso.</w:t>
      </w:r>
    </w:p>
    <w:p w14:paraId="1393419C" w14:textId="77777777" w:rsidR="00A46385" w:rsidRDefault="00A46385" w:rsidP="00790219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3F2F2A88" w14:textId="699E52C9" w:rsidR="0031439B" w:rsidRDefault="00790219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La manifestazione si svolgerà secondo la seguente organizzazione:</w:t>
      </w:r>
    </w:p>
    <w:p w14:paraId="5A8A57C8" w14:textId="1C173ACE" w:rsidR="00790219" w:rsidRPr="0031439B" w:rsidRDefault="00790219" w:rsidP="009E03D4">
      <w:pPr>
        <w:suppressAutoHyphens/>
        <w:ind w:left="284" w:hanging="283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•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 partire dalle ore 10.15 gli alunni 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delle classi del plesso “F. Liardo”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si recheranno in palestra e si posizioneranno secondo le indicazioni fornite</w:t>
      </w:r>
      <w:r w:rsidR="00CE578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dai docenti organizzatori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CE5780">
        <w:rPr>
          <w:rFonts w:asciiTheme="minorHAnsi" w:eastAsiaTheme="minorHAnsi" w:hAnsiTheme="minorHAnsi" w:cstheme="minorBidi"/>
          <w:strike/>
          <w:color w:val="FF0000"/>
          <w:sz w:val="24"/>
          <w:szCs w:val="24"/>
          <w:lang w:eastAsia="en-US"/>
        </w:rPr>
        <w:t>dal docente Lo Dico</w:t>
      </w:r>
      <w:r w:rsidRPr="00CE5780">
        <w:rPr>
          <w:rFonts w:asciiTheme="minorHAnsi" w:eastAsiaTheme="minorHAnsi" w:hAnsiTheme="minorHAnsi" w:cstheme="minorBidi"/>
          <w:color w:val="FF0000"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ai 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colleghi in servizio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n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elle singole classi del plesso;</w:t>
      </w:r>
    </w:p>
    <w:p w14:paraId="08567EE2" w14:textId="2C628725" w:rsidR="00790219" w:rsidRPr="0031439B" w:rsidRDefault="00790219" w:rsidP="009E03D4">
      <w:pPr>
        <w:suppressAutoHyphens/>
        <w:ind w:left="284" w:hanging="283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•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Alle ore 10.30 raduno delle A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utorità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presenti 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nel cortile antistante l’ingresso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della palestra, taglio del nastro e successivo ingresso nei locali;</w:t>
      </w:r>
    </w:p>
    <w:p w14:paraId="363E4633" w14:textId="6EA82E80" w:rsidR="00790219" w:rsidRPr="0031439B" w:rsidRDefault="00790219" w:rsidP="009E03D4">
      <w:pPr>
        <w:suppressAutoHyphens/>
        <w:ind w:left="284" w:hanging="283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•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In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izio della cerimonia con l’esecuzione dell’Inno Nazionale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da parte del coro d’Istituto (“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Alicoro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”)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;</w:t>
      </w:r>
    </w:p>
    <w:p w14:paraId="3F6003C3" w14:textId="7D0D58AD" w:rsidR="009E03D4" w:rsidRDefault="009E03D4" w:rsidP="009E03D4">
      <w:pPr>
        <w:suppressAutoHyphens/>
        <w:ind w:left="284" w:hanging="284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•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  <w:t xml:space="preserve">Intervento del moderatore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(un 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alunno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di una delle </w:t>
      </w:r>
      <w:r w:rsidRPr="0031439B">
        <w:rPr>
          <w:rFonts w:asciiTheme="minorHAnsi" w:eastAsiaTheme="minorHAnsi" w:hAnsiTheme="minorHAnsi" w:cstheme="minorBidi"/>
          <w:sz w:val="24"/>
          <w:szCs w:val="24"/>
          <w:lang w:eastAsia="en-US"/>
        </w:rPr>
        <w:t>classi V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individuato dai docenti);</w:t>
      </w:r>
    </w:p>
    <w:p w14:paraId="426F3564" w14:textId="02C8A712" w:rsidR="009E03D4" w:rsidRDefault="009E03D4" w:rsidP="00A46385">
      <w:pPr>
        <w:pStyle w:val="Paragrafoelenco"/>
        <w:numPr>
          <w:ilvl w:val="0"/>
          <w:numId w:val="12"/>
        </w:numPr>
        <w:suppressAutoHyphens/>
        <w:ind w:left="284" w:hanging="284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Intervento delle Autorità presenti</w:t>
      </w:r>
      <w:r w:rsidR="00A46385"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(</w:t>
      </w:r>
      <w:r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Dirigente Scolastico</w:t>
      </w:r>
      <w:r w:rsidR="00A46385"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r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Sindaco di Leonforte</w:t>
      </w:r>
      <w:r w:rsidR="00A46385"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r w:rsidRP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Assessore ai Lavori Pubblici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…);</w:t>
      </w:r>
    </w:p>
    <w:p w14:paraId="6830BFEC" w14:textId="1A8B8BFB" w:rsidR="00A46385" w:rsidRDefault="00A46385" w:rsidP="00A46385">
      <w:pPr>
        <w:pStyle w:val="Paragrafoelenco"/>
        <w:numPr>
          <w:ilvl w:val="1"/>
          <w:numId w:val="11"/>
        </w:numPr>
        <w:suppressAutoHyphens/>
        <w:ind w:left="284" w:hanging="284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Esibizione dei ragazzi dell’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Alicoro</w:t>
      </w:r>
      <w:proofErr w:type="spellEnd"/>
    </w:p>
    <w:p w14:paraId="1B499DE3" w14:textId="0024FC92" w:rsidR="00A46385" w:rsidRPr="00A46385" w:rsidRDefault="00A46385" w:rsidP="00A46385">
      <w:pPr>
        <w:pStyle w:val="Paragrafoelenco"/>
        <w:numPr>
          <w:ilvl w:val="1"/>
          <w:numId w:val="11"/>
        </w:numPr>
        <w:suppressAutoHyphens/>
        <w:ind w:left="284" w:hanging="284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Esibizione sportiva di alcuni alunni del plesso</w:t>
      </w:r>
    </w:p>
    <w:p w14:paraId="1CC4E87A" w14:textId="77777777" w:rsidR="0031439B" w:rsidRDefault="0031439B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09030B04" w14:textId="1F3C98A1" w:rsidR="00A46385" w:rsidRDefault="00A46385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Dopo le foto di rito e la conclusione delle attività</w:t>
      </w:r>
      <w:r w:rsidR="00EE3844">
        <w:rPr>
          <w:rFonts w:asciiTheme="minorHAnsi" w:eastAsiaTheme="minorHAnsi" w:hAnsiTheme="minorHAnsi" w:cstheme="minorBidi"/>
          <w:sz w:val="24"/>
          <w:szCs w:val="24"/>
          <w:lang w:eastAsia="en-US"/>
        </w:rPr>
        <w:t>,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EE3844">
        <w:rPr>
          <w:rFonts w:asciiTheme="minorHAnsi" w:eastAsiaTheme="minorHAnsi" w:hAnsiTheme="minorHAnsi" w:cstheme="minorBidi"/>
          <w:sz w:val="24"/>
          <w:szCs w:val="24"/>
          <w:lang w:eastAsia="en-US"/>
        </w:rPr>
        <w:t>gli alunni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resteranno nella palestra per alcune attività ludiche organizzate dai docenti.</w:t>
      </w:r>
    </w:p>
    <w:p w14:paraId="711A4C42" w14:textId="77777777" w:rsidR="00A46385" w:rsidRDefault="00A46385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1F1DD5A2" w14:textId="6078EA91" w:rsidR="0031439B" w:rsidRDefault="0031439B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Per l’occasione si invitano i bambini ad indossare dei jeans ed una maglietta oppure una camicia bianca e delle scarpette di ginnastica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</w:p>
    <w:p w14:paraId="71C92F6A" w14:textId="1B9304A6" w:rsidR="00A46385" w:rsidRDefault="00A46385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Anche ai docenti ed ai genitori si ricorda </w:t>
      </w:r>
      <w:r w:rsidRPr="00A4638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l’importanza di indossare scarpe con suole di gomma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adeguate al manto di copertura della palestra.</w:t>
      </w:r>
    </w:p>
    <w:p w14:paraId="541A969F" w14:textId="63BE6D8A" w:rsidR="00790219" w:rsidRDefault="00D35DBE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I ragazzi componenti l’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Alicoro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si recheranno nel plesso “F. Liardo” già alle 8.00 del mattino, dove sarà presente anche la prof.ssa Valentina Pecora, ed effettueranno delle prove prima dell’inizio della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lastRenderedPageBreak/>
        <w:t>cerimonia.</w:t>
      </w:r>
      <w:r w:rsidR="00A4638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Al termine della manifestazione ritorneranno nei rispettivi plessi attraverso lo scuolabus comunale (previa acquisizione dell’autorizzazione da parte dei genitori).</w:t>
      </w:r>
      <w:bookmarkStart w:id="0" w:name="_GoBack"/>
      <w:bookmarkEnd w:id="0"/>
    </w:p>
    <w:p w14:paraId="768AA3E3" w14:textId="77777777" w:rsidR="00D35DBE" w:rsidRDefault="00D35DBE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7128FC06" w14:textId="10CA0A28" w:rsidR="00D35DBE" w:rsidRDefault="00D35DBE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Per tutta la durata della manifestazione la prof.ssa Pecora ed il collaboratore scolastico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Pastaro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presteranno il loro servizio nel plesso “F. Liardo”.</w:t>
      </w:r>
    </w:p>
    <w:p w14:paraId="2BCB3218" w14:textId="77777777" w:rsidR="00A46385" w:rsidRDefault="00A46385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32AD060D" w14:textId="114F64B6" w:rsidR="00790219" w:rsidRDefault="00790219" w:rsidP="002D7208">
      <w:pPr>
        <w:suppressAutoHyphens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Si ringrazia tutto il personale interno coinvolto nell’organizzazione della manifestazione, </w:t>
      </w:r>
      <w:r w:rsidRPr="00CE5780">
        <w:rPr>
          <w:rFonts w:asciiTheme="minorHAnsi" w:eastAsiaTheme="minorHAnsi" w:hAnsiTheme="minorHAnsi" w:cstheme="minorBidi"/>
          <w:strike/>
          <w:color w:val="FF0000"/>
          <w:sz w:val="24"/>
          <w:szCs w:val="24"/>
          <w:lang w:eastAsia="en-US"/>
        </w:rPr>
        <w:t>coordinato dal docente Gaetano Lo Dico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nonché i componenti il coro d’Istituto per la costante disponibilità a partecipare alle varie manifestazioni ed il personale ATA 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disponibile a supportare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i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docent</w:t>
      </w:r>
      <w:r w:rsidR="009E03D4">
        <w:rPr>
          <w:rFonts w:asciiTheme="minorHAnsi" w:eastAsiaTheme="minorHAnsi" w:hAnsiTheme="minorHAnsi" w:cstheme="minorBidi"/>
          <w:sz w:val="24"/>
          <w:szCs w:val="24"/>
          <w:lang w:eastAsia="en-US"/>
        </w:rPr>
        <w:t>i</w:t>
      </w:r>
      <w:r w:rsidR="00D35DB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nell’organizzazione.</w:t>
      </w:r>
    </w:p>
    <w:p w14:paraId="6411458A" w14:textId="77777777" w:rsidR="00E958A1" w:rsidRDefault="00E958A1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</w:p>
    <w:p w14:paraId="4B46904D" w14:textId="6BD84D10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6D1AB921" w14:textId="77777777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353D1B0E" w14:textId="77777777" w:rsidR="00122137" w:rsidRPr="00084016" w:rsidRDefault="00122137" w:rsidP="00122137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 ai sensi del CAD)</w:t>
      </w:r>
    </w:p>
    <w:p w14:paraId="5308BD65" w14:textId="13E35FA4" w:rsidR="00122137" w:rsidRDefault="00122137">
      <w:pPr>
        <w:spacing w:after="160" w:line="259" w:lineRule="auto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</w:p>
    <w:sectPr w:rsidR="00122137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F5134" w14:textId="77777777" w:rsidR="00851A1C" w:rsidRDefault="00851A1C" w:rsidP="00C25EC3">
      <w:r>
        <w:separator/>
      </w:r>
    </w:p>
  </w:endnote>
  <w:endnote w:type="continuationSeparator" w:id="0">
    <w:p w14:paraId="69C646FD" w14:textId="77777777" w:rsidR="00851A1C" w:rsidRDefault="00851A1C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AFA57" w14:textId="77777777" w:rsidR="00851A1C" w:rsidRDefault="00851A1C" w:rsidP="00C25EC3">
      <w:r>
        <w:separator/>
      </w:r>
    </w:p>
  </w:footnote>
  <w:footnote w:type="continuationSeparator" w:id="0">
    <w:p w14:paraId="12006D0F" w14:textId="77777777" w:rsidR="00851A1C" w:rsidRDefault="00851A1C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lowerLetter"/>
      <w:suff w:val="nothing"/>
      <w:lvlText w:val="%1"/>
      <w:lvlJc w:val="left"/>
      <w:pPr>
        <w:tabs>
          <w:tab w:val="num" w:pos="1068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1">
      <w:start w:val="1"/>
      <w:numFmt w:val="bullet"/>
      <w:suff w:val="nothing"/>
      <w:lvlText w:val="●"/>
      <w:lvlJc w:val="left"/>
      <w:pPr>
        <w:tabs>
          <w:tab w:val="num" w:pos="1788"/>
        </w:tabs>
        <w:ind w:left="1788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suff w:val="nothing"/>
      <w:lvlText w:val="%3"/>
      <w:lvlJc w:val="left"/>
      <w:pPr>
        <w:tabs>
          <w:tab w:val="num" w:pos="2508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suff w:val="nothing"/>
      <w:lvlText w:val="%4"/>
      <w:lvlJc w:val="left"/>
      <w:pPr>
        <w:tabs>
          <w:tab w:val="num" w:pos="3228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suff w:val="nothing"/>
      <w:lvlText w:val="%5"/>
      <w:lvlJc w:val="left"/>
      <w:pPr>
        <w:tabs>
          <w:tab w:val="num" w:pos="3948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suff w:val="nothing"/>
      <w:lvlText w:val="%6"/>
      <w:lvlJc w:val="left"/>
      <w:pPr>
        <w:tabs>
          <w:tab w:val="num" w:pos="4668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suff w:val="nothing"/>
      <w:lvlText w:val="%7"/>
      <w:lvlJc w:val="left"/>
      <w:pPr>
        <w:tabs>
          <w:tab w:val="num" w:pos="5388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suff w:val="nothing"/>
      <w:lvlText w:val="%8"/>
      <w:lvlJc w:val="left"/>
      <w:pPr>
        <w:tabs>
          <w:tab w:val="num" w:pos="6108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suff w:val="nothing"/>
      <w:lvlText w:val="%9"/>
      <w:lvlJc w:val="left"/>
      <w:pPr>
        <w:tabs>
          <w:tab w:val="num" w:pos="6828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1F011CC5"/>
    <w:multiLevelType w:val="hybridMultilevel"/>
    <w:tmpl w:val="9F10A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0BF7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07241"/>
    <w:multiLevelType w:val="hybridMultilevel"/>
    <w:tmpl w:val="F3B4E87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00EA"/>
    <w:multiLevelType w:val="hybridMultilevel"/>
    <w:tmpl w:val="F6B8A18C"/>
    <w:lvl w:ilvl="0" w:tplc="0410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10000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50E34BDE"/>
    <w:multiLevelType w:val="hybridMultilevel"/>
    <w:tmpl w:val="7374A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15FF0"/>
    <w:multiLevelType w:val="hybridMultilevel"/>
    <w:tmpl w:val="75E42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42DF1"/>
    <w:multiLevelType w:val="hybridMultilevel"/>
    <w:tmpl w:val="4DAE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6"/>
  </w:num>
  <w:num w:numId="6">
    <w:abstractNumId w:val="11"/>
  </w:num>
  <w:num w:numId="7">
    <w:abstractNumId w:val="10"/>
  </w:num>
  <w:num w:numId="8">
    <w:abstractNumId w:val="0"/>
  </w:num>
  <w:num w:numId="9">
    <w:abstractNumId w:val="8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908"/>
    <w:rsid w:val="00004221"/>
    <w:rsid w:val="00005E3C"/>
    <w:rsid w:val="00014A0A"/>
    <w:rsid w:val="00020616"/>
    <w:rsid w:val="00030358"/>
    <w:rsid w:val="000416D4"/>
    <w:rsid w:val="00042DFF"/>
    <w:rsid w:val="00045B72"/>
    <w:rsid w:val="000518EE"/>
    <w:rsid w:val="00055BDD"/>
    <w:rsid w:val="00065611"/>
    <w:rsid w:val="00072895"/>
    <w:rsid w:val="00084016"/>
    <w:rsid w:val="00093CE9"/>
    <w:rsid w:val="00097BFE"/>
    <w:rsid w:val="000A3B60"/>
    <w:rsid w:val="000A582E"/>
    <w:rsid w:val="000C13A4"/>
    <w:rsid w:val="000C493A"/>
    <w:rsid w:val="000C6CAE"/>
    <w:rsid w:val="000D3B11"/>
    <w:rsid w:val="000D4DEB"/>
    <w:rsid w:val="000D4F1C"/>
    <w:rsid w:val="000E7E50"/>
    <w:rsid w:val="000F0940"/>
    <w:rsid w:val="000F25BF"/>
    <w:rsid w:val="000F2E11"/>
    <w:rsid w:val="000F38FA"/>
    <w:rsid w:val="001167E7"/>
    <w:rsid w:val="00122137"/>
    <w:rsid w:val="00126D49"/>
    <w:rsid w:val="0013005C"/>
    <w:rsid w:val="001322A3"/>
    <w:rsid w:val="00140689"/>
    <w:rsid w:val="0015243F"/>
    <w:rsid w:val="00161F8E"/>
    <w:rsid w:val="00172CA7"/>
    <w:rsid w:val="0018227F"/>
    <w:rsid w:val="00190DC6"/>
    <w:rsid w:val="00191589"/>
    <w:rsid w:val="0019327E"/>
    <w:rsid w:val="001962B6"/>
    <w:rsid w:val="001A5194"/>
    <w:rsid w:val="001B30DB"/>
    <w:rsid w:val="001B74F4"/>
    <w:rsid w:val="001C2A71"/>
    <w:rsid w:val="001C6594"/>
    <w:rsid w:val="001D2684"/>
    <w:rsid w:val="001D4BCC"/>
    <w:rsid w:val="001D4DA5"/>
    <w:rsid w:val="001E4A27"/>
    <w:rsid w:val="001F28EC"/>
    <w:rsid w:val="001F6B06"/>
    <w:rsid w:val="00216A03"/>
    <w:rsid w:val="00217FD5"/>
    <w:rsid w:val="00224220"/>
    <w:rsid w:val="0022438E"/>
    <w:rsid w:val="00235756"/>
    <w:rsid w:val="002359AA"/>
    <w:rsid w:val="002451F5"/>
    <w:rsid w:val="00245DAC"/>
    <w:rsid w:val="00262044"/>
    <w:rsid w:val="00262BA6"/>
    <w:rsid w:val="002637D4"/>
    <w:rsid w:val="00280FAF"/>
    <w:rsid w:val="00284817"/>
    <w:rsid w:val="00286B82"/>
    <w:rsid w:val="00287E52"/>
    <w:rsid w:val="002908BC"/>
    <w:rsid w:val="00293C5A"/>
    <w:rsid w:val="002A2294"/>
    <w:rsid w:val="002A5275"/>
    <w:rsid w:val="002A7E54"/>
    <w:rsid w:val="002B7E5C"/>
    <w:rsid w:val="002C54A4"/>
    <w:rsid w:val="002C5740"/>
    <w:rsid w:val="002C6BCD"/>
    <w:rsid w:val="002D7208"/>
    <w:rsid w:val="002D7F0E"/>
    <w:rsid w:val="002F60B8"/>
    <w:rsid w:val="00307F9A"/>
    <w:rsid w:val="00313C79"/>
    <w:rsid w:val="0031439B"/>
    <w:rsid w:val="00315A03"/>
    <w:rsid w:val="00322787"/>
    <w:rsid w:val="003262BF"/>
    <w:rsid w:val="00334106"/>
    <w:rsid w:val="00334A9E"/>
    <w:rsid w:val="00334D22"/>
    <w:rsid w:val="00340CB9"/>
    <w:rsid w:val="0034214E"/>
    <w:rsid w:val="0034607A"/>
    <w:rsid w:val="003477E8"/>
    <w:rsid w:val="00355350"/>
    <w:rsid w:val="00362146"/>
    <w:rsid w:val="00366255"/>
    <w:rsid w:val="0037093B"/>
    <w:rsid w:val="00374BCD"/>
    <w:rsid w:val="00380CC5"/>
    <w:rsid w:val="0039234B"/>
    <w:rsid w:val="003930C3"/>
    <w:rsid w:val="003A57DB"/>
    <w:rsid w:val="003B2677"/>
    <w:rsid w:val="003B4F07"/>
    <w:rsid w:val="003C1703"/>
    <w:rsid w:val="003C2C1B"/>
    <w:rsid w:val="003D7274"/>
    <w:rsid w:val="00420879"/>
    <w:rsid w:val="004405F5"/>
    <w:rsid w:val="004557DF"/>
    <w:rsid w:val="004661DF"/>
    <w:rsid w:val="00467E04"/>
    <w:rsid w:val="00480DC9"/>
    <w:rsid w:val="00483EA1"/>
    <w:rsid w:val="00492E3F"/>
    <w:rsid w:val="004A1EBA"/>
    <w:rsid w:val="004B10AA"/>
    <w:rsid w:val="004C46D2"/>
    <w:rsid w:val="004D1FE5"/>
    <w:rsid w:val="004D50C2"/>
    <w:rsid w:val="004E02A9"/>
    <w:rsid w:val="004E6E7A"/>
    <w:rsid w:val="004E7F36"/>
    <w:rsid w:val="00503DA8"/>
    <w:rsid w:val="0050528E"/>
    <w:rsid w:val="005102F6"/>
    <w:rsid w:val="005133B1"/>
    <w:rsid w:val="00521617"/>
    <w:rsid w:val="00527B47"/>
    <w:rsid w:val="00527B8B"/>
    <w:rsid w:val="0053702A"/>
    <w:rsid w:val="00544B09"/>
    <w:rsid w:val="005556F9"/>
    <w:rsid w:val="005618F6"/>
    <w:rsid w:val="00562109"/>
    <w:rsid w:val="00562E09"/>
    <w:rsid w:val="005657C9"/>
    <w:rsid w:val="00571912"/>
    <w:rsid w:val="00580356"/>
    <w:rsid w:val="00580625"/>
    <w:rsid w:val="005807CC"/>
    <w:rsid w:val="005854D6"/>
    <w:rsid w:val="005B5E6A"/>
    <w:rsid w:val="005C0F06"/>
    <w:rsid w:val="005C211B"/>
    <w:rsid w:val="005C74B2"/>
    <w:rsid w:val="005F4DDF"/>
    <w:rsid w:val="0060254D"/>
    <w:rsid w:val="006144B8"/>
    <w:rsid w:val="006174AF"/>
    <w:rsid w:val="0062536B"/>
    <w:rsid w:val="00640B0B"/>
    <w:rsid w:val="0064503E"/>
    <w:rsid w:val="00645342"/>
    <w:rsid w:val="00646C06"/>
    <w:rsid w:val="006556DD"/>
    <w:rsid w:val="00656BAA"/>
    <w:rsid w:val="00670667"/>
    <w:rsid w:val="0067402C"/>
    <w:rsid w:val="006754A7"/>
    <w:rsid w:val="006872B7"/>
    <w:rsid w:val="006909C2"/>
    <w:rsid w:val="006B0E9C"/>
    <w:rsid w:val="006C7340"/>
    <w:rsid w:val="006E71EC"/>
    <w:rsid w:val="00701324"/>
    <w:rsid w:val="00702E52"/>
    <w:rsid w:val="0071198C"/>
    <w:rsid w:val="00717934"/>
    <w:rsid w:val="00720E40"/>
    <w:rsid w:val="007212CC"/>
    <w:rsid w:val="007217A0"/>
    <w:rsid w:val="00724242"/>
    <w:rsid w:val="00733AFF"/>
    <w:rsid w:val="00733CDD"/>
    <w:rsid w:val="00741D77"/>
    <w:rsid w:val="00746E69"/>
    <w:rsid w:val="00760682"/>
    <w:rsid w:val="00761C6E"/>
    <w:rsid w:val="0076319E"/>
    <w:rsid w:val="00764B79"/>
    <w:rsid w:val="00774675"/>
    <w:rsid w:val="00774FF6"/>
    <w:rsid w:val="00776A4A"/>
    <w:rsid w:val="00790219"/>
    <w:rsid w:val="00795113"/>
    <w:rsid w:val="007A54A3"/>
    <w:rsid w:val="007B3CDA"/>
    <w:rsid w:val="007B53CE"/>
    <w:rsid w:val="007B6A02"/>
    <w:rsid w:val="007C0E95"/>
    <w:rsid w:val="007C1879"/>
    <w:rsid w:val="007D469B"/>
    <w:rsid w:val="007E127A"/>
    <w:rsid w:val="007E1E95"/>
    <w:rsid w:val="007F1D95"/>
    <w:rsid w:val="007F67C7"/>
    <w:rsid w:val="00820615"/>
    <w:rsid w:val="008231CA"/>
    <w:rsid w:val="0082694A"/>
    <w:rsid w:val="00826BA2"/>
    <w:rsid w:val="00827243"/>
    <w:rsid w:val="0083161B"/>
    <w:rsid w:val="0083236E"/>
    <w:rsid w:val="00851A1C"/>
    <w:rsid w:val="008667C6"/>
    <w:rsid w:val="00867140"/>
    <w:rsid w:val="00872F4D"/>
    <w:rsid w:val="00882108"/>
    <w:rsid w:val="00883E16"/>
    <w:rsid w:val="008D6804"/>
    <w:rsid w:val="00903C73"/>
    <w:rsid w:val="00904D8A"/>
    <w:rsid w:val="00905975"/>
    <w:rsid w:val="009270DC"/>
    <w:rsid w:val="00927719"/>
    <w:rsid w:val="00940266"/>
    <w:rsid w:val="00952509"/>
    <w:rsid w:val="00954589"/>
    <w:rsid w:val="00972F3D"/>
    <w:rsid w:val="0097734A"/>
    <w:rsid w:val="00981950"/>
    <w:rsid w:val="0098398F"/>
    <w:rsid w:val="00985D66"/>
    <w:rsid w:val="009B1D95"/>
    <w:rsid w:val="009B342B"/>
    <w:rsid w:val="009C0A25"/>
    <w:rsid w:val="009E03D4"/>
    <w:rsid w:val="00A13C45"/>
    <w:rsid w:val="00A14FDD"/>
    <w:rsid w:val="00A17843"/>
    <w:rsid w:val="00A277C3"/>
    <w:rsid w:val="00A3443E"/>
    <w:rsid w:val="00A3544F"/>
    <w:rsid w:val="00A40F4E"/>
    <w:rsid w:val="00A46385"/>
    <w:rsid w:val="00A47C26"/>
    <w:rsid w:val="00A64901"/>
    <w:rsid w:val="00A66EC3"/>
    <w:rsid w:val="00A7244F"/>
    <w:rsid w:val="00A763FD"/>
    <w:rsid w:val="00A774D1"/>
    <w:rsid w:val="00A83827"/>
    <w:rsid w:val="00A9375C"/>
    <w:rsid w:val="00A947EC"/>
    <w:rsid w:val="00A955C1"/>
    <w:rsid w:val="00AB1789"/>
    <w:rsid w:val="00AB5E32"/>
    <w:rsid w:val="00AC0760"/>
    <w:rsid w:val="00AC56DC"/>
    <w:rsid w:val="00AC749D"/>
    <w:rsid w:val="00AD6D41"/>
    <w:rsid w:val="00AD7EB9"/>
    <w:rsid w:val="00AE1E20"/>
    <w:rsid w:val="00AE722A"/>
    <w:rsid w:val="00AF34B5"/>
    <w:rsid w:val="00AF6976"/>
    <w:rsid w:val="00B04A71"/>
    <w:rsid w:val="00B0659E"/>
    <w:rsid w:val="00B10151"/>
    <w:rsid w:val="00B11607"/>
    <w:rsid w:val="00B12009"/>
    <w:rsid w:val="00B23BF1"/>
    <w:rsid w:val="00B30394"/>
    <w:rsid w:val="00B32211"/>
    <w:rsid w:val="00B36B96"/>
    <w:rsid w:val="00B43470"/>
    <w:rsid w:val="00B52007"/>
    <w:rsid w:val="00B56E3E"/>
    <w:rsid w:val="00B736E4"/>
    <w:rsid w:val="00B76B43"/>
    <w:rsid w:val="00B938FB"/>
    <w:rsid w:val="00B942CD"/>
    <w:rsid w:val="00BA42DC"/>
    <w:rsid w:val="00BA4CF1"/>
    <w:rsid w:val="00BB0FFF"/>
    <w:rsid w:val="00BE7EAE"/>
    <w:rsid w:val="00C00D6C"/>
    <w:rsid w:val="00C0210D"/>
    <w:rsid w:val="00C249EB"/>
    <w:rsid w:val="00C25EC3"/>
    <w:rsid w:val="00C55893"/>
    <w:rsid w:val="00C56A01"/>
    <w:rsid w:val="00C57C76"/>
    <w:rsid w:val="00C67A65"/>
    <w:rsid w:val="00C85F33"/>
    <w:rsid w:val="00C9096D"/>
    <w:rsid w:val="00C92545"/>
    <w:rsid w:val="00C92ACD"/>
    <w:rsid w:val="00C967BE"/>
    <w:rsid w:val="00CA3804"/>
    <w:rsid w:val="00CB4BDC"/>
    <w:rsid w:val="00CB5B7E"/>
    <w:rsid w:val="00CB6130"/>
    <w:rsid w:val="00CD5616"/>
    <w:rsid w:val="00CE5780"/>
    <w:rsid w:val="00CF7F6A"/>
    <w:rsid w:val="00D03425"/>
    <w:rsid w:val="00D071B8"/>
    <w:rsid w:val="00D078D4"/>
    <w:rsid w:val="00D10DFE"/>
    <w:rsid w:val="00D16B2C"/>
    <w:rsid w:val="00D27E80"/>
    <w:rsid w:val="00D339D3"/>
    <w:rsid w:val="00D33DF6"/>
    <w:rsid w:val="00D35521"/>
    <w:rsid w:val="00D35626"/>
    <w:rsid w:val="00D35DBE"/>
    <w:rsid w:val="00D40A11"/>
    <w:rsid w:val="00D418E8"/>
    <w:rsid w:val="00D47FE3"/>
    <w:rsid w:val="00D5779C"/>
    <w:rsid w:val="00D7074B"/>
    <w:rsid w:val="00D70B9E"/>
    <w:rsid w:val="00D7593B"/>
    <w:rsid w:val="00D8000E"/>
    <w:rsid w:val="00D8417D"/>
    <w:rsid w:val="00DB1645"/>
    <w:rsid w:val="00DC73B2"/>
    <w:rsid w:val="00DD490B"/>
    <w:rsid w:val="00DD59BF"/>
    <w:rsid w:val="00DD73B6"/>
    <w:rsid w:val="00DE4700"/>
    <w:rsid w:val="00DE4F80"/>
    <w:rsid w:val="00DF5471"/>
    <w:rsid w:val="00E02710"/>
    <w:rsid w:val="00E05CEA"/>
    <w:rsid w:val="00E07455"/>
    <w:rsid w:val="00E16494"/>
    <w:rsid w:val="00E25549"/>
    <w:rsid w:val="00E346C3"/>
    <w:rsid w:val="00E42388"/>
    <w:rsid w:val="00E449AC"/>
    <w:rsid w:val="00E44B5F"/>
    <w:rsid w:val="00E454DD"/>
    <w:rsid w:val="00E54EF3"/>
    <w:rsid w:val="00E71CF1"/>
    <w:rsid w:val="00E92813"/>
    <w:rsid w:val="00E9364C"/>
    <w:rsid w:val="00E94777"/>
    <w:rsid w:val="00E958A1"/>
    <w:rsid w:val="00E96AED"/>
    <w:rsid w:val="00E97CA0"/>
    <w:rsid w:val="00EB3110"/>
    <w:rsid w:val="00EB38FC"/>
    <w:rsid w:val="00EB4BD4"/>
    <w:rsid w:val="00EC1EC9"/>
    <w:rsid w:val="00EC28D7"/>
    <w:rsid w:val="00ED4733"/>
    <w:rsid w:val="00ED67F3"/>
    <w:rsid w:val="00EE175E"/>
    <w:rsid w:val="00EE3844"/>
    <w:rsid w:val="00F0381D"/>
    <w:rsid w:val="00F522D3"/>
    <w:rsid w:val="00F5652D"/>
    <w:rsid w:val="00F61713"/>
    <w:rsid w:val="00F65292"/>
    <w:rsid w:val="00F66C70"/>
    <w:rsid w:val="00F71EC4"/>
    <w:rsid w:val="00F73183"/>
    <w:rsid w:val="00F82651"/>
    <w:rsid w:val="00F94148"/>
    <w:rsid w:val="00F94449"/>
    <w:rsid w:val="00F96311"/>
    <w:rsid w:val="00F97F6E"/>
    <w:rsid w:val="00FB2867"/>
    <w:rsid w:val="00FB42CE"/>
    <w:rsid w:val="00FB6453"/>
    <w:rsid w:val="00FC66FE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10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1A5194"/>
    <w:rPr>
      <w:i/>
      <w:iCs/>
    </w:rPr>
  </w:style>
  <w:style w:type="paragraph" w:customStyle="1" w:styleId="Normale1">
    <w:name w:val="Normale1"/>
    <w:rsid w:val="002C6BCD"/>
    <w:pPr>
      <w:suppressAutoHyphens/>
      <w:spacing w:after="200" w:line="276" w:lineRule="auto"/>
    </w:pPr>
    <w:rPr>
      <w:rFonts w:ascii="Calibri" w:eastAsia="Arial" w:hAnsi="Calibri" w:cs="Calibri"/>
      <w:color w:val="000000"/>
      <w:kern w:val="1"/>
      <w:lang w:eastAsia="ar-SA"/>
    </w:rPr>
  </w:style>
  <w:style w:type="table" w:customStyle="1" w:styleId="TableGrid">
    <w:name w:val="TableGrid"/>
    <w:rsid w:val="00122137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2024-09-09T18:59:00Z</cp:lastPrinted>
  <dcterms:created xsi:type="dcterms:W3CDTF">2025-04-26T16:19:00Z</dcterms:created>
  <dcterms:modified xsi:type="dcterms:W3CDTF">2025-04-26T16:19:00Z</dcterms:modified>
</cp:coreProperties>
</file>