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93FA" w14:textId="54B5680C" w:rsidR="00077B67" w:rsidRDefault="00077B67" w:rsidP="0000323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DCC545" w14:textId="77777777" w:rsidR="0040143B" w:rsidRDefault="0040143B" w:rsidP="0040143B">
      <w:pPr>
        <w:jc w:val="right"/>
      </w:pPr>
      <w:r>
        <w:t xml:space="preserve">Al Dirigente Scolastico </w:t>
      </w:r>
    </w:p>
    <w:p w14:paraId="5088BB9C" w14:textId="77777777" w:rsidR="0040143B" w:rsidRDefault="0040143B" w:rsidP="0040143B">
      <w:pPr>
        <w:jc w:val="right"/>
      </w:pPr>
      <w:r>
        <w:t xml:space="preserve">Al DSGA </w:t>
      </w:r>
    </w:p>
    <w:p w14:paraId="28923DD1" w14:textId="6201AB3B" w:rsidR="0040143B" w:rsidRDefault="00D02D20" w:rsidP="0040143B">
      <w:pPr>
        <w:pStyle w:val="Paragrafoelenco"/>
        <w:spacing w:before="120"/>
        <w:ind w:left="6744"/>
        <w:jc w:val="right"/>
      </w:pPr>
      <w:r>
        <w:t xml:space="preserve">I. </w:t>
      </w:r>
      <w:r w:rsidR="0040143B">
        <w:t>C. “Dante Alighieri” Leonforte</w:t>
      </w:r>
    </w:p>
    <w:p w14:paraId="0D5A5538" w14:textId="77777777" w:rsidR="0040143B" w:rsidRDefault="0040143B" w:rsidP="0040143B"/>
    <w:p w14:paraId="5D83F419" w14:textId="77777777" w:rsidR="0040143B" w:rsidRPr="007F7EDE" w:rsidRDefault="0040143B" w:rsidP="00401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F7EDE">
        <w:rPr>
          <w:b/>
        </w:rPr>
        <w:t>MODULO RICHIESTA MATERIALE DA ACQUISTARE</w:t>
      </w:r>
    </w:p>
    <w:p w14:paraId="2A384A1C" w14:textId="77777777" w:rsidR="0040143B" w:rsidRPr="007F7EDE" w:rsidRDefault="0040143B" w:rsidP="00401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F7EDE">
        <w:rPr>
          <w:b/>
        </w:rPr>
        <w:t>(Spese di Funzionamento Didattico / Progetti)</w:t>
      </w:r>
    </w:p>
    <w:p w14:paraId="4C7FE4A5" w14:textId="77777777" w:rsidR="0040143B" w:rsidRDefault="0040143B" w:rsidP="0040143B"/>
    <w:p w14:paraId="61736AED" w14:textId="77777777" w:rsidR="0040143B" w:rsidRDefault="0040143B" w:rsidP="0040143B"/>
    <w:p w14:paraId="23D9EFE6" w14:textId="77777777" w:rsidR="0040143B" w:rsidRDefault="0040143B" w:rsidP="0040143B">
      <w:pPr>
        <w:spacing w:line="300" w:lineRule="exact"/>
      </w:pPr>
      <w:r>
        <w:t>Il/la sottoscritto/a _____________________________________________________________________ in servizio presso _________________________________, in qualità di ______________________________</w:t>
      </w:r>
    </w:p>
    <w:p w14:paraId="7AD5104F" w14:textId="77777777" w:rsidR="0040143B" w:rsidRPr="007F7EDE" w:rsidRDefault="0040143B" w:rsidP="0040143B">
      <w:pPr>
        <w:spacing w:before="120" w:after="120" w:line="300" w:lineRule="exact"/>
        <w:jc w:val="center"/>
        <w:rPr>
          <w:b/>
        </w:rPr>
      </w:pPr>
      <w:r w:rsidRPr="007F7EDE">
        <w:rPr>
          <w:b/>
        </w:rPr>
        <w:t>CHIEDE</w:t>
      </w:r>
    </w:p>
    <w:p w14:paraId="5ADFAB05" w14:textId="77777777" w:rsidR="0040143B" w:rsidRDefault="0040143B" w:rsidP="0040143B">
      <w:pPr>
        <w:spacing w:line="300" w:lineRule="exact"/>
      </w:pPr>
      <w:r>
        <w:t xml:space="preserve">Per le necessità </w:t>
      </w:r>
      <w:r>
        <w:tab/>
      </w:r>
      <w:r>
        <w:sym w:font="Wingdings" w:char="F06D"/>
      </w:r>
      <w:r>
        <w:t xml:space="preserve"> didattiche</w:t>
      </w:r>
      <w:r>
        <w:tab/>
      </w:r>
      <w:r>
        <w:sym w:font="Wingdings" w:char="F06D"/>
      </w:r>
      <w:r>
        <w:t xml:space="preserve"> inerenti al Progetto ___________________________________</w:t>
      </w:r>
    </w:p>
    <w:p w14:paraId="51B0D6A0" w14:textId="77777777" w:rsidR="0040143B" w:rsidRDefault="0040143B" w:rsidP="0040143B">
      <w:pPr>
        <w:spacing w:line="300" w:lineRule="exact"/>
      </w:pPr>
      <w:r>
        <w:t>Dell’anno scolastico 20___/___  il seguente materiale:</w:t>
      </w:r>
    </w:p>
    <w:p w14:paraId="0826A2FA" w14:textId="77777777" w:rsidR="0040143B" w:rsidRDefault="0040143B" w:rsidP="0040143B">
      <w:pPr>
        <w:spacing w:line="300" w:lineRule="exac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7"/>
        <w:gridCol w:w="983"/>
        <w:gridCol w:w="2441"/>
        <w:gridCol w:w="1674"/>
        <w:gridCol w:w="1228"/>
        <w:gridCol w:w="1235"/>
      </w:tblGrid>
      <w:tr w:rsidR="0040143B" w:rsidRPr="007F7EDE" w14:paraId="621888FE" w14:textId="77777777" w:rsidTr="0040143B">
        <w:tc>
          <w:tcPr>
            <w:tcW w:w="2067" w:type="dxa"/>
          </w:tcPr>
          <w:p w14:paraId="4D47050B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Codice</w:t>
            </w:r>
          </w:p>
        </w:tc>
        <w:tc>
          <w:tcPr>
            <w:tcW w:w="983" w:type="dxa"/>
          </w:tcPr>
          <w:p w14:paraId="389967FD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Quantità</w:t>
            </w:r>
          </w:p>
        </w:tc>
        <w:tc>
          <w:tcPr>
            <w:tcW w:w="2441" w:type="dxa"/>
          </w:tcPr>
          <w:p w14:paraId="70372B73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DESCRIZIONE</w:t>
            </w:r>
          </w:p>
        </w:tc>
        <w:tc>
          <w:tcPr>
            <w:tcW w:w="1674" w:type="dxa"/>
          </w:tcPr>
          <w:p w14:paraId="0F8AD31E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Ditta/Catalogo</w:t>
            </w:r>
          </w:p>
        </w:tc>
        <w:tc>
          <w:tcPr>
            <w:tcW w:w="1228" w:type="dxa"/>
          </w:tcPr>
          <w:p w14:paraId="5BD1CE95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Prezzo unitario IVA compresa</w:t>
            </w:r>
          </w:p>
        </w:tc>
        <w:tc>
          <w:tcPr>
            <w:tcW w:w="1235" w:type="dxa"/>
          </w:tcPr>
          <w:p w14:paraId="1AEF1C2C" w14:textId="77777777" w:rsidR="0040143B" w:rsidRPr="007F7EDE" w:rsidRDefault="0040143B" w:rsidP="000120F1">
            <w:pPr>
              <w:jc w:val="center"/>
              <w:rPr>
                <w:b/>
              </w:rPr>
            </w:pPr>
            <w:r>
              <w:rPr>
                <w:b/>
              </w:rPr>
              <w:t>Prezzo totale IVA compresa</w:t>
            </w:r>
          </w:p>
        </w:tc>
      </w:tr>
      <w:tr w:rsidR="0040143B" w14:paraId="3023742B" w14:textId="77777777" w:rsidTr="0040143B">
        <w:tc>
          <w:tcPr>
            <w:tcW w:w="2067" w:type="dxa"/>
          </w:tcPr>
          <w:p w14:paraId="624C5D46" w14:textId="77777777" w:rsidR="0040143B" w:rsidRDefault="0040143B" w:rsidP="000120F1"/>
        </w:tc>
        <w:tc>
          <w:tcPr>
            <w:tcW w:w="983" w:type="dxa"/>
          </w:tcPr>
          <w:p w14:paraId="26A340F0" w14:textId="77777777" w:rsidR="0040143B" w:rsidRDefault="0040143B" w:rsidP="000120F1"/>
        </w:tc>
        <w:tc>
          <w:tcPr>
            <w:tcW w:w="2441" w:type="dxa"/>
          </w:tcPr>
          <w:p w14:paraId="5FFF105A" w14:textId="77777777" w:rsidR="0040143B" w:rsidRDefault="0040143B" w:rsidP="000120F1"/>
        </w:tc>
        <w:tc>
          <w:tcPr>
            <w:tcW w:w="1674" w:type="dxa"/>
          </w:tcPr>
          <w:p w14:paraId="57232C61" w14:textId="77777777" w:rsidR="0040143B" w:rsidRDefault="0040143B" w:rsidP="000120F1"/>
        </w:tc>
        <w:tc>
          <w:tcPr>
            <w:tcW w:w="1228" w:type="dxa"/>
          </w:tcPr>
          <w:p w14:paraId="7B6A5D5A" w14:textId="77777777" w:rsidR="0040143B" w:rsidRDefault="0040143B" w:rsidP="000120F1"/>
        </w:tc>
        <w:tc>
          <w:tcPr>
            <w:tcW w:w="1235" w:type="dxa"/>
          </w:tcPr>
          <w:p w14:paraId="3A8C36EA" w14:textId="77777777" w:rsidR="0040143B" w:rsidRDefault="0040143B" w:rsidP="000120F1"/>
        </w:tc>
      </w:tr>
      <w:tr w:rsidR="0040143B" w14:paraId="72F83930" w14:textId="77777777" w:rsidTr="0040143B">
        <w:tc>
          <w:tcPr>
            <w:tcW w:w="2067" w:type="dxa"/>
          </w:tcPr>
          <w:p w14:paraId="5B2C6232" w14:textId="77777777" w:rsidR="0040143B" w:rsidRDefault="0040143B" w:rsidP="000120F1"/>
        </w:tc>
        <w:tc>
          <w:tcPr>
            <w:tcW w:w="983" w:type="dxa"/>
          </w:tcPr>
          <w:p w14:paraId="50C00A6E" w14:textId="77777777" w:rsidR="0040143B" w:rsidRDefault="0040143B" w:rsidP="000120F1"/>
        </w:tc>
        <w:tc>
          <w:tcPr>
            <w:tcW w:w="2441" w:type="dxa"/>
          </w:tcPr>
          <w:p w14:paraId="725CF7DF" w14:textId="77777777" w:rsidR="0040143B" w:rsidRDefault="0040143B" w:rsidP="000120F1"/>
        </w:tc>
        <w:tc>
          <w:tcPr>
            <w:tcW w:w="1674" w:type="dxa"/>
          </w:tcPr>
          <w:p w14:paraId="739E2503" w14:textId="77777777" w:rsidR="0040143B" w:rsidRDefault="0040143B" w:rsidP="000120F1"/>
        </w:tc>
        <w:tc>
          <w:tcPr>
            <w:tcW w:w="1228" w:type="dxa"/>
          </w:tcPr>
          <w:p w14:paraId="14FEDFCD" w14:textId="77777777" w:rsidR="0040143B" w:rsidRDefault="0040143B" w:rsidP="000120F1"/>
        </w:tc>
        <w:tc>
          <w:tcPr>
            <w:tcW w:w="1235" w:type="dxa"/>
          </w:tcPr>
          <w:p w14:paraId="10DC6AC1" w14:textId="77777777" w:rsidR="0040143B" w:rsidRDefault="0040143B" w:rsidP="000120F1"/>
        </w:tc>
      </w:tr>
      <w:tr w:rsidR="0040143B" w14:paraId="79D89179" w14:textId="77777777" w:rsidTr="0040143B">
        <w:tc>
          <w:tcPr>
            <w:tcW w:w="2067" w:type="dxa"/>
          </w:tcPr>
          <w:p w14:paraId="37B6E6CA" w14:textId="77777777" w:rsidR="0040143B" w:rsidRDefault="0040143B" w:rsidP="000120F1"/>
        </w:tc>
        <w:tc>
          <w:tcPr>
            <w:tcW w:w="983" w:type="dxa"/>
          </w:tcPr>
          <w:p w14:paraId="7EC0B310" w14:textId="77777777" w:rsidR="0040143B" w:rsidRDefault="0040143B" w:rsidP="000120F1"/>
        </w:tc>
        <w:tc>
          <w:tcPr>
            <w:tcW w:w="2441" w:type="dxa"/>
          </w:tcPr>
          <w:p w14:paraId="41A26B4B" w14:textId="77777777" w:rsidR="0040143B" w:rsidRDefault="0040143B" w:rsidP="000120F1"/>
        </w:tc>
        <w:tc>
          <w:tcPr>
            <w:tcW w:w="1674" w:type="dxa"/>
          </w:tcPr>
          <w:p w14:paraId="0EFAE71A" w14:textId="77777777" w:rsidR="0040143B" w:rsidRDefault="0040143B" w:rsidP="000120F1"/>
        </w:tc>
        <w:tc>
          <w:tcPr>
            <w:tcW w:w="1228" w:type="dxa"/>
          </w:tcPr>
          <w:p w14:paraId="4A809587" w14:textId="77777777" w:rsidR="0040143B" w:rsidRDefault="0040143B" w:rsidP="000120F1"/>
        </w:tc>
        <w:tc>
          <w:tcPr>
            <w:tcW w:w="1235" w:type="dxa"/>
          </w:tcPr>
          <w:p w14:paraId="41F54804" w14:textId="77777777" w:rsidR="0040143B" w:rsidRDefault="0040143B" w:rsidP="000120F1"/>
        </w:tc>
      </w:tr>
      <w:tr w:rsidR="0040143B" w14:paraId="3881D58A" w14:textId="77777777" w:rsidTr="0040143B">
        <w:tc>
          <w:tcPr>
            <w:tcW w:w="2067" w:type="dxa"/>
          </w:tcPr>
          <w:p w14:paraId="0451CEDD" w14:textId="77777777" w:rsidR="0040143B" w:rsidRDefault="0040143B" w:rsidP="000120F1"/>
        </w:tc>
        <w:tc>
          <w:tcPr>
            <w:tcW w:w="983" w:type="dxa"/>
          </w:tcPr>
          <w:p w14:paraId="5179AA28" w14:textId="77777777" w:rsidR="0040143B" w:rsidRDefault="0040143B" w:rsidP="000120F1"/>
        </w:tc>
        <w:tc>
          <w:tcPr>
            <w:tcW w:w="2441" w:type="dxa"/>
          </w:tcPr>
          <w:p w14:paraId="4381B160" w14:textId="77777777" w:rsidR="0040143B" w:rsidRDefault="0040143B" w:rsidP="000120F1"/>
        </w:tc>
        <w:tc>
          <w:tcPr>
            <w:tcW w:w="1674" w:type="dxa"/>
          </w:tcPr>
          <w:p w14:paraId="617E787B" w14:textId="77777777" w:rsidR="0040143B" w:rsidRDefault="0040143B" w:rsidP="000120F1"/>
        </w:tc>
        <w:tc>
          <w:tcPr>
            <w:tcW w:w="1228" w:type="dxa"/>
          </w:tcPr>
          <w:p w14:paraId="4BE0E0E6" w14:textId="77777777" w:rsidR="0040143B" w:rsidRDefault="0040143B" w:rsidP="000120F1"/>
        </w:tc>
        <w:tc>
          <w:tcPr>
            <w:tcW w:w="1235" w:type="dxa"/>
          </w:tcPr>
          <w:p w14:paraId="0D20A5B5" w14:textId="77777777" w:rsidR="0040143B" w:rsidRDefault="0040143B" w:rsidP="000120F1"/>
        </w:tc>
      </w:tr>
      <w:tr w:rsidR="0040143B" w14:paraId="53C8847B" w14:textId="77777777" w:rsidTr="0040143B">
        <w:tc>
          <w:tcPr>
            <w:tcW w:w="2067" w:type="dxa"/>
          </w:tcPr>
          <w:p w14:paraId="67E9DF3B" w14:textId="77777777" w:rsidR="0040143B" w:rsidRDefault="0040143B" w:rsidP="000120F1"/>
        </w:tc>
        <w:tc>
          <w:tcPr>
            <w:tcW w:w="983" w:type="dxa"/>
          </w:tcPr>
          <w:p w14:paraId="1225BAF2" w14:textId="77777777" w:rsidR="0040143B" w:rsidRDefault="0040143B" w:rsidP="000120F1"/>
        </w:tc>
        <w:tc>
          <w:tcPr>
            <w:tcW w:w="2441" w:type="dxa"/>
          </w:tcPr>
          <w:p w14:paraId="4C818797" w14:textId="77777777" w:rsidR="0040143B" w:rsidRDefault="0040143B" w:rsidP="000120F1"/>
        </w:tc>
        <w:tc>
          <w:tcPr>
            <w:tcW w:w="1674" w:type="dxa"/>
          </w:tcPr>
          <w:p w14:paraId="203B961B" w14:textId="77777777" w:rsidR="0040143B" w:rsidRDefault="0040143B" w:rsidP="000120F1"/>
        </w:tc>
        <w:tc>
          <w:tcPr>
            <w:tcW w:w="1228" w:type="dxa"/>
          </w:tcPr>
          <w:p w14:paraId="28FA5304" w14:textId="77777777" w:rsidR="0040143B" w:rsidRDefault="0040143B" w:rsidP="000120F1"/>
        </w:tc>
        <w:tc>
          <w:tcPr>
            <w:tcW w:w="1235" w:type="dxa"/>
          </w:tcPr>
          <w:p w14:paraId="264F85B0" w14:textId="77777777" w:rsidR="0040143B" w:rsidRDefault="0040143B" w:rsidP="000120F1"/>
        </w:tc>
      </w:tr>
      <w:tr w:rsidR="0040143B" w14:paraId="3D97FAEE" w14:textId="77777777" w:rsidTr="0040143B">
        <w:tc>
          <w:tcPr>
            <w:tcW w:w="2067" w:type="dxa"/>
          </w:tcPr>
          <w:p w14:paraId="4E8F50D4" w14:textId="77777777" w:rsidR="0040143B" w:rsidRDefault="0040143B" w:rsidP="000120F1"/>
        </w:tc>
        <w:tc>
          <w:tcPr>
            <w:tcW w:w="983" w:type="dxa"/>
          </w:tcPr>
          <w:p w14:paraId="6B1CAF4D" w14:textId="77777777" w:rsidR="0040143B" w:rsidRDefault="0040143B" w:rsidP="000120F1"/>
        </w:tc>
        <w:tc>
          <w:tcPr>
            <w:tcW w:w="2441" w:type="dxa"/>
          </w:tcPr>
          <w:p w14:paraId="467E1874" w14:textId="77777777" w:rsidR="0040143B" w:rsidRDefault="0040143B" w:rsidP="000120F1"/>
        </w:tc>
        <w:tc>
          <w:tcPr>
            <w:tcW w:w="1674" w:type="dxa"/>
          </w:tcPr>
          <w:p w14:paraId="6E7D012A" w14:textId="77777777" w:rsidR="0040143B" w:rsidRDefault="0040143B" w:rsidP="000120F1"/>
        </w:tc>
        <w:tc>
          <w:tcPr>
            <w:tcW w:w="1228" w:type="dxa"/>
          </w:tcPr>
          <w:p w14:paraId="4CA29F18" w14:textId="77777777" w:rsidR="0040143B" w:rsidRDefault="0040143B" w:rsidP="000120F1"/>
        </w:tc>
        <w:tc>
          <w:tcPr>
            <w:tcW w:w="1235" w:type="dxa"/>
          </w:tcPr>
          <w:p w14:paraId="15BE38DC" w14:textId="77777777" w:rsidR="0040143B" w:rsidRDefault="0040143B" w:rsidP="000120F1"/>
        </w:tc>
      </w:tr>
      <w:tr w:rsidR="0040143B" w14:paraId="14166E3F" w14:textId="77777777" w:rsidTr="0040143B">
        <w:tc>
          <w:tcPr>
            <w:tcW w:w="2067" w:type="dxa"/>
          </w:tcPr>
          <w:p w14:paraId="0A826058" w14:textId="77777777" w:rsidR="0040143B" w:rsidRDefault="0040143B" w:rsidP="000120F1"/>
        </w:tc>
        <w:tc>
          <w:tcPr>
            <w:tcW w:w="983" w:type="dxa"/>
          </w:tcPr>
          <w:p w14:paraId="46B6C851" w14:textId="77777777" w:rsidR="0040143B" w:rsidRDefault="0040143B" w:rsidP="000120F1"/>
        </w:tc>
        <w:tc>
          <w:tcPr>
            <w:tcW w:w="2441" w:type="dxa"/>
          </w:tcPr>
          <w:p w14:paraId="6D2F95AD" w14:textId="77777777" w:rsidR="0040143B" w:rsidRDefault="0040143B" w:rsidP="000120F1"/>
        </w:tc>
        <w:tc>
          <w:tcPr>
            <w:tcW w:w="1674" w:type="dxa"/>
          </w:tcPr>
          <w:p w14:paraId="558E0E46" w14:textId="77777777" w:rsidR="0040143B" w:rsidRDefault="0040143B" w:rsidP="000120F1"/>
        </w:tc>
        <w:tc>
          <w:tcPr>
            <w:tcW w:w="1228" w:type="dxa"/>
          </w:tcPr>
          <w:p w14:paraId="45C67A28" w14:textId="77777777" w:rsidR="0040143B" w:rsidRDefault="0040143B" w:rsidP="000120F1"/>
        </w:tc>
        <w:tc>
          <w:tcPr>
            <w:tcW w:w="1235" w:type="dxa"/>
          </w:tcPr>
          <w:p w14:paraId="6A492B7E" w14:textId="77777777" w:rsidR="0040143B" w:rsidRDefault="0040143B" w:rsidP="000120F1"/>
        </w:tc>
      </w:tr>
      <w:tr w:rsidR="0040143B" w14:paraId="2B470937" w14:textId="77777777" w:rsidTr="0040143B">
        <w:tc>
          <w:tcPr>
            <w:tcW w:w="2067" w:type="dxa"/>
          </w:tcPr>
          <w:p w14:paraId="3B9028D3" w14:textId="77777777" w:rsidR="0040143B" w:rsidRDefault="0040143B" w:rsidP="000120F1"/>
        </w:tc>
        <w:tc>
          <w:tcPr>
            <w:tcW w:w="983" w:type="dxa"/>
          </w:tcPr>
          <w:p w14:paraId="247AFA80" w14:textId="77777777" w:rsidR="0040143B" w:rsidRDefault="0040143B" w:rsidP="000120F1"/>
        </w:tc>
        <w:tc>
          <w:tcPr>
            <w:tcW w:w="2441" w:type="dxa"/>
          </w:tcPr>
          <w:p w14:paraId="1CE8BDCB" w14:textId="77777777" w:rsidR="0040143B" w:rsidRDefault="0040143B" w:rsidP="000120F1"/>
        </w:tc>
        <w:tc>
          <w:tcPr>
            <w:tcW w:w="1674" w:type="dxa"/>
          </w:tcPr>
          <w:p w14:paraId="27C5DE8D" w14:textId="77777777" w:rsidR="0040143B" w:rsidRDefault="0040143B" w:rsidP="000120F1"/>
        </w:tc>
        <w:tc>
          <w:tcPr>
            <w:tcW w:w="1228" w:type="dxa"/>
          </w:tcPr>
          <w:p w14:paraId="6CF79DD6" w14:textId="77777777" w:rsidR="0040143B" w:rsidRDefault="0040143B" w:rsidP="000120F1"/>
        </w:tc>
        <w:tc>
          <w:tcPr>
            <w:tcW w:w="1235" w:type="dxa"/>
          </w:tcPr>
          <w:p w14:paraId="726F1A0B" w14:textId="77777777" w:rsidR="0040143B" w:rsidRDefault="0040143B" w:rsidP="000120F1"/>
        </w:tc>
      </w:tr>
      <w:tr w:rsidR="0040143B" w14:paraId="72928E1F" w14:textId="77777777" w:rsidTr="0040143B">
        <w:tc>
          <w:tcPr>
            <w:tcW w:w="2067" w:type="dxa"/>
          </w:tcPr>
          <w:p w14:paraId="5F394823" w14:textId="77777777" w:rsidR="0040143B" w:rsidRDefault="0040143B" w:rsidP="000120F1"/>
        </w:tc>
        <w:tc>
          <w:tcPr>
            <w:tcW w:w="983" w:type="dxa"/>
          </w:tcPr>
          <w:p w14:paraId="339159A8" w14:textId="77777777" w:rsidR="0040143B" w:rsidRDefault="0040143B" w:rsidP="000120F1"/>
        </w:tc>
        <w:tc>
          <w:tcPr>
            <w:tcW w:w="2441" w:type="dxa"/>
          </w:tcPr>
          <w:p w14:paraId="6A294DEE" w14:textId="77777777" w:rsidR="0040143B" w:rsidRDefault="0040143B" w:rsidP="000120F1"/>
        </w:tc>
        <w:tc>
          <w:tcPr>
            <w:tcW w:w="1674" w:type="dxa"/>
          </w:tcPr>
          <w:p w14:paraId="4D9FA3BD" w14:textId="77777777" w:rsidR="0040143B" w:rsidRDefault="0040143B" w:rsidP="000120F1"/>
        </w:tc>
        <w:tc>
          <w:tcPr>
            <w:tcW w:w="1228" w:type="dxa"/>
          </w:tcPr>
          <w:p w14:paraId="0059624E" w14:textId="77777777" w:rsidR="0040143B" w:rsidRDefault="0040143B" w:rsidP="000120F1"/>
        </w:tc>
        <w:tc>
          <w:tcPr>
            <w:tcW w:w="1235" w:type="dxa"/>
          </w:tcPr>
          <w:p w14:paraId="001CF93F" w14:textId="77777777" w:rsidR="0040143B" w:rsidRDefault="0040143B" w:rsidP="000120F1"/>
        </w:tc>
      </w:tr>
      <w:tr w:rsidR="0040143B" w14:paraId="18AB503A" w14:textId="77777777" w:rsidTr="0040143B">
        <w:tc>
          <w:tcPr>
            <w:tcW w:w="2067" w:type="dxa"/>
          </w:tcPr>
          <w:p w14:paraId="7B63383A" w14:textId="77777777" w:rsidR="0040143B" w:rsidRDefault="0040143B" w:rsidP="000120F1"/>
        </w:tc>
        <w:tc>
          <w:tcPr>
            <w:tcW w:w="983" w:type="dxa"/>
          </w:tcPr>
          <w:p w14:paraId="287102D5" w14:textId="77777777" w:rsidR="0040143B" w:rsidRDefault="0040143B" w:rsidP="000120F1"/>
        </w:tc>
        <w:tc>
          <w:tcPr>
            <w:tcW w:w="2441" w:type="dxa"/>
          </w:tcPr>
          <w:p w14:paraId="12865F4D" w14:textId="77777777" w:rsidR="0040143B" w:rsidRDefault="0040143B" w:rsidP="000120F1"/>
        </w:tc>
        <w:tc>
          <w:tcPr>
            <w:tcW w:w="1674" w:type="dxa"/>
          </w:tcPr>
          <w:p w14:paraId="4802D01C" w14:textId="77777777" w:rsidR="0040143B" w:rsidRDefault="0040143B" w:rsidP="000120F1"/>
        </w:tc>
        <w:tc>
          <w:tcPr>
            <w:tcW w:w="1228" w:type="dxa"/>
          </w:tcPr>
          <w:p w14:paraId="2EF6926C" w14:textId="77777777" w:rsidR="0040143B" w:rsidRDefault="0040143B" w:rsidP="000120F1"/>
        </w:tc>
        <w:tc>
          <w:tcPr>
            <w:tcW w:w="1235" w:type="dxa"/>
          </w:tcPr>
          <w:p w14:paraId="445C0151" w14:textId="77777777" w:rsidR="0040143B" w:rsidRDefault="0040143B" w:rsidP="000120F1"/>
        </w:tc>
      </w:tr>
      <w:tr w:rsidR="0040143B" w14:paraId="0345E4A9" w14:textId="77777777" w:rsidTr="0040143B">
        <w:tc>
          <w:tcPr>
            <w:tcW w:w="2067" w:type="dxa"/>
          </w:tcPr>
          <w:p w14:paraId="7F3185B3" w14:textId="77777777" w:rsidR="0040143B" w:rsidRDefault="0040143B" w:rsidP="000120F1"/>
        </w:tc>
        <w:tc>
          <w:tcPr>
            <w:tcW w:w="983" w:type="dxa"/>
          </w:tcPr>
          <w:p w14:paraId="29E332EB" w14:textId="77777777" w:rsidR="0040143B" w:rsidRDefault="0040143B" w:rsidP="000120F1"/>
        </w:tc>
        <w:tc>
          <w:tcPr>
            <w:tcW w:w="2441" w:type="dxa"/>
          </w:tcPr>
          <w:p w14:paraId="0C2523D6" w14:textId="77777777" w:rsidR="0040143B" w:rsidRDefault="0040143B" w:rsidP="000120F1"/>
        </w:tc>
        <w:tc>
          <w:tcPr>
            <w:tcW w:w="1674" w:type="dxa"/>
          </w:tcPr>
          <w:p w14:paraId="07DC80A4" w14:textId="77777777" w:rsidR="0040143B" w:rsidRDefault="0040143B" w:rsidP="000120F1"/>
        </w:tc>
        <w:tc>
          <w:tcPr>
            <w:tcW w:w="1228" w:type="dxa"/>
          </w:tcPr>
          <w:p w14:paraId="313FDA63" w14:textId="77777777" w:rsidR="0040143B" w:rsidRDefault="0040143B" w:rsidP="000120F1"/>
        </w:tc>
        <w:tc>
          <w:tcPr>
            <w:tcW w:w="1235" w:type="dxa"/>
          </w:tcPr>
          <w:p w14:paraId="79A9D463" w14:textId="77777777" w:rsidR="0040143B" w:rsidRDefault="0040143B" w:rsidP="000120F1"/>
        </w:tc>
      </w:tr>
      <w:tr w:rsidR="0040143B" w14:paraId="200DAF59" w14:textId="77777777" w:rsidTr="0040143B">
        <w:tc>
          <w:tcPr>
            <w:tcW w:w="2067" w:type="dxa"/>
          </w:tcPr>
          <w:p w14:paraId="2B61E344" w14:textId="77777777" w:rsidR="0040143B" w:rsidRDefault="0040143B" w:rsidP="000120F1"/>
        </w:tc>
        <w:tc>
          <w:tcPr>
            <w:tcW w:w="983" w:type="dxa"/>
          </w:tcPr>
          <w:p w14:paraId="65586033" w14:textId="77777777" w:rsidR="0040143B" w:rsidRDefault="0040143B" w:rsidP="000120F1"/>
        </w:tc>
        <w:tc>
          <w:tcPr>
            <w:tcW w:w="2441" w:type="dxa"/>
          </w:tcPr>
          <w:p w14:paraId="0A6F73B9" w14:textId="77777777" w:rsidR="0040143B" w:rsidRDefault="0040143B" w:rsidP="000120F1"/>
        </w:tc>
        <w:tc>
          <w:tcPr>
            <w:tcW w:w="1674" w:type="dxa"/>
          </w:tcPr>
          <w:p w14:paraId="70B748F6" w14:textId="77777777" w:rsidR="0040143B" w:rsidRDefault="0040143B" w:rsidP="000120F1"/>
        </w:tc>
        <w:tc>
          <w:tcPr>
            <w:tcW w:w="1228" w:type="dxa"/>
          </w:tcPr>
          <w:p w14:paraId="4276ED85" w14:textId="77777777" w:rsidR="0040143B" w:rsidRDefault="0040143B" w:rsidP="000120F1"/>
        </w:tc>
        <w:tc>
          <w:tcPr>
            <w:tcW w:w="1235" w:type="dxa"/>
          </w:tcPr>
          <w:p w14:paraId="6782CD5F" w14:textId="77777777" w:rsidR="0040143B" w:rsidRDefault="0040143B" w:rsidP="000120F1"/>
        </w:tc>
      </w:tr>
      <w:tr w:rsidR="0040143B" w14:paraId="50FBF7BC" w14:textId="77777777" w:rsidTr="0040143B">
        <w:tc>
          <w:tcPr>
            <w:tcW w:w="2067" w:type="dxa"/>
          </w:tcPr>
          <w:p w14:paraId="480CAA25" w14:textId="77777777" w:rsidR="0040143B" w:rsidRDefault="0040143B" w:rsidP="000120F1"/>
        </w:tc>
        <w:tc>
          <w:tcPr>
            <w:tcW w:w="983" w:type="dxa"/>
          </w:tcPr>
          <w:p w14:paraId="28E82BDA" w14:textId="77777777" w:rsidR="0040143B" w:rsidRDefault="0040143B" w:rsidP="000120F1"/>
        </w:tc>
        <w:tc>
          <w:tcPr>
            <w:tcW w:w="2441" w:type="dxa"/>
          </w:tcPr>
          <w:p w14:paraId="6DE71EF0" w14:textId="77777777" w:rsidR="0040143B" w:rsidRDefault="0040143B" w:rsidP="000120F1"/>
        </w:tc>
        <w:tc>
          <w:tcPr>
            <w:tcW w:w="1674" w:type="dxa"/>
          </w:tcPr>
          <w:p w14:paraId="569AC7BC" w14:textId="77777777" w:rsidR="0040143B" w:rsidRDefault="0040143B" w:rsidP="000120F1"/>
        </w:tc>
        <w:tc>
          <w:tcPr>
            <w:tcW w:w="1228" w:type="dxa"/>
          </w:tcPr>
          <w:p w14:paraId="0AED5C87" w14:textId="77777777" w:rsidR="0040143B" w:rsidRDefault="0040143B" w:rsidP="000120F1"/>
        </w:tc>
        <w:tc>
          <w:tcPr>
            <w:tcW w:w="1235" w:type="dxa"/>
          </w:tcPr>
          <w:p w14:paraId="4F0369BB" w14:textId="77777777" w:rsidR="0040143B" w:rsidRDefault="0040143B" w:rsidP="000120F1"/>
        </w:tc>
      </w:tr>
      <w:tr w:rsidR="0040143B" w14:paraId="625B4A99" w14:textId="77777777" w:rsidTr="0040143B">
        <w:tc>
          <w:tcPr>
            <w:tcW w:w="2067" w:type="dxa"/>
          </w:tcPr>
          <w:p w14:paraId="6D5BC81A" w14:textId="77777777" w:rsidR="0040143B" w:rsidRDefault="0040143B" w:rsidP="000120F1"/>
        </w:tc>
        <w:tc>
          <w:tcPr>
            <w:tcW w:w="983" w:type="dxa"/>
          </w:tcPr>
          <w:p w14:paraId="7518815B" w14:textId="77777777" w:rsidR="0040143B" w:rsidRDefault="0040143B" w:rsidP="000120F1"/>
        </w:tc>
        <w:tc>
          <w:tcPr>
            <w:tcW w:w="2441" w:type="dxa"/>
          </w:tcPr>
          <w:p w14:paraId="48278043" w14:textId="77777777" w:rsidR="0040143B" w:rsidRDefault="0040143B" w:rsidP="000120F1"/>
        </w:tc>
        <w:tc>
          <w:tcPr>
            <w:tcW w:w="1674" w:type="dxa"/>
          </w:tcPr>
          <w:p w14:paraId="2E705C17" w14:textId="77777777" w:rsidR="0040143B" w:rsidRDefault="0040143B" w:rsidP="000120F1"/>
        </w:tc>
        <w:tc>
          <w:tcPr>
            <w:tcW w:w="1228" w:type="dxa"/>
          </w:tcPr>
          <w:p w14:paraId="2789985A" w14:textId="77777777" w:rsidR="0040143B" w:rsidRDefault="0040143B" w:rsidP="000120F1"/>
        </w:tc>
        <w:tc>
          <w:tcPr>
            <w:tcW w:w="1235" w:type="dxa"/>
          </w:tcPr>
          <w:p w14:paraId="64A67ECC" w14:textId="77777777" w:rsidR="0040143B" w:rsidRDefault="0040143B" w:rsidP="000120F1"/>
        </w:tc>
      </w:tr>
      <w:tr w:rsidR="0040143B" w14:paraId="6B7A7F0A" w14:textId="77777777" w:rsidTr="0040143B">
        <w:tc>
          <w:tcPr>
            <w:tcW w:w="2067" w:type="dxa"/>
          </w:tcPr>
          <w:p w14:paraId="6349BE66" w14:textId="77777777" w:rsidR="0040143B" w:rsidRDefault="0040143B" w:rsidP="000120F1"/>
        </w:tc>
        <w:tc>
          <w:tcPr>
            <w:tcW w:w="983" w:type="dxa"/>
          </w:tcPr>
          <w:p w14:paraId="1F1A41B3" w14:textId="77777777" w:rsidR="0040143B" w:rsidRDefault="0040143B" w:rsidP="000120F1"/>
        </w:tc>
        <w:tc>
          <w:tcPr>
            <w:tcW w:w="2441" w:type="dxa"/>
          </w:tcPr>
          <w:p w14:paraId="4D57200E" w14:textId="77777777" w:rsidR="0040143B" w:rsidRDefault="0040143B" w:rsidP="000120F1"/>
        </w:tc>
        <w:tc>
          <w:tcPr>
            <w:tcW w:w="1674" w:type="dxa"/>
          </w:tcPr>
          <w:p w14:paraId="2275A37C" w14:textId="77777777" w:rsidR="0040143B" w:rsidRDefault="0040143B" w:rsidP="000120F1"/>
        </w:tc>
        <w:tc>
          <w:tcPr>
            <w:tcW w:w="1228" w:type="dxa"/>
          </w:tcPr>
          <w:p w14:paraId="160DA331" w14:textId="77777777" w:rsidR="0040143B" w:rsidRDefault="0040143B" w:rsidP="000120F1"/>
        </w:tc>
        <w:tc>
          <w:tcPr>
            <w:tcW w:w="1235" w:type="dxa"/>
          </w:tcPr>
          <w:p w14:paraId="243A4BCB" w14:textId="77777777" w:rsidR="0040143B" w:rsidRDefault="0040143B" w:rsidP="000120F1"/>
        </w:tc>
      </w:tr>
      <w:tr w:rsidR="00C03F8C" w14:paraId="5E0D9728" w14:textId="77777777" w:rsidTr="0040143B">
        <w:tc>
          <w:tcPr>
            <w:tcW w:w="2067" w:type="dxa"/>
          </w:tcPr>
          <w:p w14:paraId="6BBFFF13" w14:textId="77777777" w:rsidR="00C03F8C" w:rsidRDefault="00C03F8C" w:rsidP="000120F1"/>
        </w:tc>
        <w:tc>
          <w:tcPr>
            <w:tcW w:w="983" w:type="dxa"/>
          </w:tcPr>
          <w:p w14:paraId="3FA972AA" w14:textId="77777777" w:rsidR="00C03F8C" w:rsidRDefault="00C03F8C" w:rsidP="000120F1"/>
        </w:tc>
        <w:tc>
          <w:tcPr>
            <w:tcW w:w="2441" w:type="dxa"/>
          </w:tcPr>
          <w:p w14:paraId="62A0B9D9" w14:textId="77777777" w:rsidR="00C03F8C" w:rsidRDefault="00C03F8C" w:rsidP="000120F1"/>
        </w:tc>
        <w:tc>
          <w:tcPr>
            <w:tcW w:w="1674" w:type="dxa"/>
          </w:tcPr>
          <w:p w14:paraId="4B06AEB8" w14:textId="77777777" w:rsidR="00C03F8C" w:rsidRDefault="00C03F8C" w:rsidP="000120F1"/>
        </w:tc>
        <w:tc>
          <w:tcPr>
            <w:tcW w:w="1228" w:type="dxa"/>
          </w:tcPr>
          <w:p w14:paraId="5A69B078" w14:textId="77777777" w:rsidR="00C03F8C" w:rsidRDefault="00C03F8C" w:rsidP="000120F1"/>
        </w:tc>
        <w:tc>
          <w:tcPr>
            <w:tcW w:w="1235" w:type="dxa"/>
          </w:tcPr>
          <w:p w14:paraId="23A3CD74" w14:textId="77777777" w:rsidR="00C03F8C" w:rsidRDefault="00C03F8C" w:rsidP="000120F1"/>
        </w:tc>
      </w:tr>
      <w:tr w:rsidR="00C03F8C" w14:paraId="4A0AA39A" w14:textId="77777777" w:rsidTr="0040143B">
        <w:tc>
          <w:tcPr>
            <w:tcW w:w="2067" w:type="dxa"/>
          </w:tcPr>
          <w:p w14:paraId="4A6CC654" w14:textId="77777777" w:rsidR="00C03F8C" w:rsidRDefault="00C03F8C" w:rsidP="000120F1"/>
        </w:tc>
        <w:tc>
          <w:tcPr>
            <w:tcW w:w="983" w:type="dxa"/>
          </w:tcPr>
          <w:p w14:paraId="4A015477" w14:textId="77777777" w:rsidR="00C03F8C" w:rsidRDefault="00C03F8C" w:rsidP="000120F1"/>
        </w:tc>
        <w:tc>
          <w:tcPr>
            <w:tcW w:w="2441" w:type="dxa"/>
          </w:tcPr>
          <w:p w14:paraId="30122BCE" w14:textId="77777777" w:rsidR="00C03F8C" w:rsidRDefault="00C03F8C" w:rsidP="000120F1"/>
        </w:tc>
        <w:tc>
          <w:tcPr>
            <w:tcW w:w="1674" w:type="dxa"/>
          </w:tcPr>
          <w:p w14:paraId="442737C1" w14:textId="77777777" w:rsidR="00C03F8C" w:rsidRDefault="00C03F8C" w:rsidP="000120F1"/>
        </w:tc>
        <w:tc>
          <w:tcPr>
            <w:tcW w:w="1228" w:type="dxa"/>
          </w:tcPr>
          <w:p w14:paraId="2F92D09D" w14:textId="77777777" w:rsidR="00C03F8C" w:rsidRDefault="00C03F8C" w:rsidP="000120F1"/>
        </w:tc>
        <w:tc>
          <w:tcPr>
            <w:tcW w:w="1235" w:type="dxa"/>
          </w:tcPr>
          <w:p w14:paraId="2E59E749" w14:textId="77777777" w:rsidR="00C03F8C" w:rsidRDefault="00C03F8C" w:rsidP="000120F1"/>
        </w:tc>
      </w:tr>
      <w:tr w:rsidR="00C03F8C" w14:paraId="27455B2E" w14:textId="77777777" w:rsidTr="0040143B">
        <w:tc>
          <w:tcPr>
            <w:tcW w:w="2067" w:type="dxa"/>
          </w:tcPr>
          <w:p w14:paraId="15331ABF" w14:textId="77777777" w:rsidR="00C03F8C" w:rsidRDefault="00C03F8C" w:rsidP="000120F1"/>
        </w:tc>
        <w:tc>
          <w:tcPr>
            <w:tcW w:w="983" w:type="dxa"/>
          </w:tcPr>
          <w:p w14:paraId="6495D605" w14:textId="77777777" w:rsidR="00C03F8C" w:rsidRDefault="00C03F8C" w:rsidP="000120F1"/>
        </w:tc>
        <w:tc>
          <w:tcPr>
            <w:tcW w:w="2441" w:type="dxa"/>
          </w:tcPr>
          <w:p w14:paraId="63406657" w14:textId="77777777" w:rsidR="00C03F8C" w:rsidRDefault="00C03F8C" w:rsidP="000120F1"/>
        </w:tc>
        <w:tc>
          <w:tcPr>
            <w:tcW w:w="1674" w:type="dxa"/>
          </w:tcPr>
          <w:p w14:paraId="38A3005B" w14:textId="77777777" w:rsidR="00C03F8C" w:rsidRDefault="00C03F8C" w:rsidP="000120F1"/>
        </w:tc>
        <w:tc>
          <w:tcPr>
            <w:tcW w:w="1228" w:type="dxa"/>
          </w:tcPr>
          <w:p w14:paraId="60517A59" w14:textId="77777777" w:rsidR="00C03F8C" w:rsidRDefault="00C03F8C" w:rsidP="000120F1"/>
        </w:tc>
        <w:tc>
          <w:tcPr>
            <w:tcW w:w="1235" w:type="dxa"/>
          </w:tcPr>
          <w:p w14:paraId="30CF99A0" w14:textId="77777777" w:rsidR="00C03F8C" w:rsidRDefault="00C03F8C" w:rsidP="000120F1"/>
        </w:tc>
      </w:tr>
      <w:tr w:rsidR="00C03F8C" w14:paraId="1541B8D2" w14:textId="77777777" w:rsidTr="0040143B">
        <w:tc>
          <w:tcPr>
            <w:tcW w:w="2067" w:type="dxa"/>
          </w:tcPr>
          <w:p w14:paraId="2AC7B533" w14:textId="77777777" w:rsidR="00C03F8C" w:rsidRDefault="00C03F8C" w:rsidP="000120F1"/>
        </w:tc>
        <w:tc>
          <w:tcPr>
            <w:tcW w:w="983" w:type="dxa"/>
          </w:tcPr>
          <w:p w14:paraId="4A7F35ED" w14:textId="77777777" w:rsidR="00C03F8C" w:rsidRDefault="00C03F8C" w:rsidP="000120F1"/>
        </w:tc>
        <w:tc>
          <w:tcPr>
            <w:tcW w:w="2441" w:type="dxa"/>
          </w:tcPr>
          <w:p w14:paraId="0D449B1E" w14:textId="77777777" w:rsidR="00C03F8C" w:rsidRDefault="00C03F8C" w:rsidP="000120F1"/>
        </w:tc>
        <w:tc>
          <w:tcPr>
            <w:tcW w:w="1674" w:type="dxa"/>
          </w:tcPr>
          <w:p w14:paraId="1BFF9575" w14:textId="77777777" w:rsidR="00C03F8C" w:rsidRDefault="00C03F8C" w:rsidP="000120F1"/>
        </w:tc>
        <w:tc>
          <w:tcPr>
            <w:tcW w:w="1228" w:type="dxa"/>
          </w:tcPr>
          <w:p w14:paraId="37156EE3" w14:textId="77777777" w:rsidR="00C03F8C" w:rsidRDefault="00C03F8C" w:rsidP="000120F1"/>
        </w:tc>
        <w:tc>
          <w:tcPr>
            <w:tcW w:w="1235" w:type="dxa"/>
          </w:tcPr>
          <w:p w14:paraId="4C4BDBF2" w14:textId="77777777" w:rsidR="00C03F8C" w:rsidRDefault="00C03F8C" w:rsidP="000120F1"/>
        </w:tc>
      </w:tr>
      <w:tr w:rsidR="00C03F8C" w14:paraId="5AFEA8DB" w14:textId="77777777" w:rsidTr="0040143B">
        <w:tc>
          <w:tcPr>
            <w:tcW w:w="2067" w:type="dxa"/>
          </w:tcPr>
          <w:p w14:paraId="155C04F7" w14:textId="77777777" w:rsidR="00C03F8C" w:rsidRDefault="00C03F8C" w:rsidP="000120F1"/>
        </w:tc>
        <w:tc>
          <w:tcPr>
            <w:tcW w:w="983" w:type="dxa"/>
          </w:tcPr>
          <w:p w14:paraId="063745CF" w14:textId="77777777" w:rsidR="00C03F8C" w:rsidRDefault="00C03F8C" w:rsidP="000120F1"/>
        </w:tc>
        <w:tc>
          <w:tcPr>
            <w:tcW w:w="2441" w:type="dxa"/>
          </w:tcPr>
          <w:p w14:paraId="117DD405" w14:textId="77777777" w:rsidR="00C03F8C" w:rsidRDefault="00C03F8C" w:rsidP="000120F1"/>
        </w:tc>
        <w:tc>
          <w:tcPr>
            <w:tcW w:w="1674" w:type="dxa"/>
          </w:tcPr>
          <w:p w14:paraId="233B71AD" w14:textId="77777777" w:rsidR="00C03F8C" w:rsidRDefault="00C03F8C" w:rsidP="000120F1"/>
        </w:tc>
        <w:tc>
          <w:tcPr>
            <w:tcW w:w="1228" w:type="dxa"/>
          </w:tcPr>
          <w:p w14:paraId="3A84B39E" w14:textId="77777777" w:rsidR="00C03F8C" w:rsidRDefault="00C03F8C" w:rsidP="000120F1"/>
        </w:tc>
        <w:tc>
          <w:tcPr>
            <w:tcW w:w="1235" w:type="dxa"/>
          </w:tcPr>
          <w:p w14:paraId="0FEB8FF7" w14:textId="77777777" w:rsidR="00C03F8C" w:rsidRDefault="00C03F8C" w:rsidP="000120F1"/>
        </w:tc>
      </w:tr>
      <w:tr w:rsidR="00C03F8C" w14:paraId="3E612D82" w14:textId="77777777" w:rsidTr="0040143B">
        <w:tc>
          <w:tcPr>
            <w:tcW w:w="2067" w:type="dxa"/>
          </w:tcPr>
          <w:p w14:paraId="76A0C740" w14:textId="77777777" w:rsidR="00C03F8C" w:rsidRDefault="00C03F8C" w:rsidP="000120F1"/>
        </w:tc>
        <w:tc>
          <w:tcPr>
            <w:tcW w:w="983" w:type="dxa"/>
          </w:tcPr>
          <w:p w14:paraId="1108DF75" w14:textId="77777777" w:rsidR="00C03F8C" w:rsidRDefault="00C03F8C" w:rsidP="000120F1"/>
        </w:tc>
        <w:tc>
          <w:tcPr>
            <w:tcW w:w="2441" w:type="dxa"/>
          </w:tcPr>
          <w:p w14:paraId="1C715310" w14:textId="77777777" w:rsidR="00C03F8C" w:rsidRDefault="00C03F8C" w:rsidP="000120F1"/>
        </w:tc>
        <w:tc>
          <w:tcPr>
            <w:tcW w:w="1674" w:type="dxa"/>
          </w:tcPr>
          <w:p w14:paraId="428C5232" w14:textId="77777777" w:rsidR="00C03F8C" w:rsidRDefault="00C03F8C" w:rsidP="000120F1"/>
        </w:tc>
        <w:tc>
          <w:tcPr>
            <w:tcW w:w="1228" w:type="dxa"/>
          </w:tcPr>
          <w:p w14:paraId="1C3A29A6" w14:textId="77777777" w:rsidR="00C03F8C" w:rsidRDefault="00C03F8C" w:rsidP="000120F1"/>
        </w:tc>
        <w:tc>
          <w:tcPr>
            <w:tcW w:w="1235" w:type="dxa"/>
          </w:tcPr>
          <w:p w14:paraId="7E5C84D7" w14:textId="77777777" w:rsidR="00C03F8C" w:rsidRDefault="00C03F8C" w:rsidP="000120F1"/>
        </w:tc>
      </w:tr>
      <w:tr w:rsidR="00C03F8C" w14:paraId="6F24BFCF" w14:textId="77777777" w:rsidTr="0040143B">
        <w:tc>
          <w:tcPr>
            <w:tcW w:w="2067" w:type="dxa"/>
          </w:tcPr>
          <w:p w14:paraId="311BA261" w14:textId="77777777" w:rsidR="00C03F8C" w:rsidRDefault="00C03F8C" w:rsidP="000120F1"/>
        </w:tc>
        <w:tc>
          <w:tcPr>
            <w:tcW w:w="983" w:type="dxa"/>
          </w:tcPr>
          <w:p w14:paraId="0C312807" w14:textId="77777777" w:rsidR="00C03F8C" w:rsidRDefault="00C03F8C" w:rsidP="000120F1"/>
        </w:tc>
        <w:tc>
          <w:tcPr>
            <w:tcW w:w="2441" w:type="dxa"/>
          </w:tcPr>
          <w:p w14:paraId="54D93E47" w14:textId="77777777" w:rsidR="00C03F8C" w:rsidRDefault="00C03F8C" w:rsidP="000120F1"/>
        </w:tc>
        <w:tc>
          <w:tcPr>
            <w:tcW w:w="1674" w:type="dxa"/>
          </w:tcPr>
          <w:p w14:paraId="2D370A4D" w14:textId="77777777" w:rsidR="00C03F8C" w:rsidRDefault="00C03F8C" w:rsidP="000120F1"/>
        </w:tc>
        <w:tc>
          <w:tcPr>
            <w:tcW w:w="1228" w:type="dxa"/>
          </w:tcPr>
          <w:p w14:paraId="33930404" w14:textId="77777777" w:rsidR="00C03F8C" w:rsidRDefault="00C03F8C" w:rsidP="000120F1"/>
        </w:tc>
        <w:tc>
          <w:tcPr>
            <w:tcW w:w="1235" w:type="dxa"/>
          </w:tcPr>
          <w:p w14:paraId="2A0DD157" w14:textId="77777777" w:rsidR="00C03F8C" w:rsidRDefault="00C03F8C" w:rsidP="000120F1"/>
        </w:tc>
      </w:tr>
      <w:tr w:rsidR="00C03F8C" w14:paraId="3E515733" w14:textId="77777777" w:rsidTr="0040143B">
        <w:tc>
          <w:tcPr>
            <w:tcW w:w="2067" w:type="dxa"/>
          </w:tcPr>
          <w:p w14:paraId="6FDF53CB" w14:textId="77777777" w:rsidR="00C03F8C" w:rsidRDefault="00C03F8C" w:rsidP="000120F1"/>
        </w:tc>
        <w:tc>
          <w:tcPr>
            <w:tcW w:w="983" w:type="dxa"/>
          </w:tcPr>
          <w:p w14:paraId="659E8CA7" w14:textId="77777777" w:rsidR="00C03F8C" w:rsidRDefault="00C03F8C" w:rsidP="000120F1"/>
        </w:tc>
        <w:tc>
          <w:tcPr>
            <w:tcW w:w="2441" w:type="dxa"/>
          </w:tcPr>
          <w:p w14:paraId="0E86D0E4" w14:textId="77777777" w:rsidR="00C03F8C" w:rsidRDefault="00C03F8C" w:rsidP="000120F1"/>
        </w:tc>
        <w:tc>
          <w:tcPr>
            <w:tcW w:w="1674" w:type="dxa"/>
          </w:tcPr>
          <w:p w14:paraId="650875B8" w14:textId="77777777" w:rsidR="00C03F8C" w:rsidRDefault="00C03F8C" w:rsidP="000120F1"/>
        </w:tc>
        <w:tc>
          <w:tcPr>
            <w:tcW w:w="1228" w:type="dxa"/>
          </w:tcPr>
          <w:p w14:paraId="10990B35" w14:textId="77777777" w:rsidR="00C03F8C" w:rsidRDefault="00C03F8C" w:rsidP="000120F1"/>
        </w:tc>
        <w:tc>
          <w:tcPr>
            <w:tcW w:w="1235" w:type="dxa"/>
          </w:tcPr>
          <w:p w14:paraId="5A4FB14A" w14:textId="77777777" w:rsidR="00C03F8C" w:rsidRDefault="00C03F8C" w:rsidP="000120F1"/>
        </w:tc>
      </w:tr>
      <w:tr w:rsidR="00C03F8C" w14:paraId="253E6854" w14:textId="77777777" w:rsidTr="0040143B">
        <w:tc>
          <w:tcPr>
            <w:tcW w:w="2067" w:type="dxa"/>
          </w:tcPr>
          <w:p w14:paraId="518B07E8" w14:textId="77777777" w:rsidR="00C03F8C" w:rsidRDefault="00C03F8C" w:rsidP="000120F1"/>
        </w:tc>
        <w:tc>
          <w:tcPr>
            <w:tcW w:w="983" w:type="dxa"/>
          </w:tcPr>
          <w:p w14:paraId="5DBB3AF4" w14:textId="77777777" w:rsidR="00C03F8C" w:rsidRDefault="00C03F8C" w:rsidP="000120F1"/>
        </w:tc>
        <w:tc>
          <w:tcPr>
            <w:tcW w:w="2441" w:type="dxa"/>
          </w:tcPr>
          <w:p w14:paraId="72D17D27" w14:textId="77777777" w:rsidR="00C03F8C" w:rsidRDefault="00C03F8C" w:rsidP="000120F1"/>
        </w:tc>
        <w:tc>
          <w:tcPr>
            <w:tcW w:w="1674" w:type="dxa"/>
          </w:tcPr>
          <w:p w14:paraId="69BB2B30" w14:textId="77777777" w:rsidR="00C03F8C" w:rsidRDefault="00C03F8C" w:rsidP="000120F1"/>
        </w:tc>
        <w:tc>
          <w:tcPr>
            <w:tcW w:w="1228" w:type="dxa"/>
          </w:tcPr>
          <w:p w14:paraId="4C74D18A" w14:textId="77777777" w:rsidR="00C03F8C" w:rsidRDefault="00C03F8C" w:rsidP="000120F1"/>
        </w:tc>
        <w:tc>
          <w:tcPr>
            <w:tcW w:w="1235" w:type="dxa"/>
          </w:tcPr>
          <w:p w14:paraId="389773B3" w14:textId="77777777" w:rsidR="00C03F8C" w:rsidRDefault="00C03F8C" w:rsidP="000120F1"/>
        </w:tc>
      </w:tr>
      <w:tr w:rsidR="00C03F8C" w14:paraId="03632A76" w14:textId="77777777" w:rsidTr="0040143B">
        <w:tc>
          <w:tcPr>
            <w:tcW w:w="2067" w:type="dxa"/>
          </w:tcPr>
          <w:p w14:paraId="6635313C" w14:textId="77777777" w:rsidR="00C03F8C" w:rsidRDefault="00C03F8C" w:rsidP="000120F1"/>
        </w:tc>
        <w:tc>
          <w:tcPr>
            <w:tcW w:w="983" w:type="dxa"/>
          </w:tcPr>
          <w:p w14:paraId="21AEB905" w14:textId="77777777" w:rsidR="00C03F8C" w:rsidRDefault="00C03F8C" w:rsidP="000120F1"/>
        </w:tc>
        <w:tc>
          <w:tcPr>
            <w:tcW w:w="2441" w:type="dxa"/>
          </w:tcPr>
          <w:p w14:paraId="46FCAFB6" w14:textId="77777777" w:rsidR="00C03F8C" w:rsidRDefault="00C03F8C" w:rsidP="000120F1"/>
        </w:tc>
        <w:tc>
          <w:tcPr>
            <w:tcW w:w="1674" w:type="dxa"/>
          </w:tcPr>
          <w:p w14:paraId="66EDAA1D" w14:textId="77777777" w:rsidR="00C03F8C" w:rsidRDefault="00C03F8C" w:rsidP="000120F1"/>
        </w:tc>
        <w:tc>
          <w:tcPr>
            <w:tcW w:w="1228" w:type="dxa"/>
          </w:tcPr>
          <w:p w14:paraId="46A401F0" w14:textId="77777777" w:rsidR="00C03F8C" w:rsidRDefault="00C03F8C" w:rsidP="000120F1"/>
        </w:tc>
        <w:tc>
          <w:tcPr>
            <w:tcW w:w="1235" w:type="dxa"/>
          </w:tcPr>
          <w:p w14:paraId="1CEB2124" w14:textId="77777777" w:rsidR="00C03F8C" w:rsidRDefault="00C03F8C" w:rsidP="000120F1"/>
        </w:tc>
      </w:tr>
      <w:tr w:rsidR="00C03F8C" w14:paraId="07CD399B" w14:textId="77777777" w:rsidTr="0040143B">
        <w:tc>
          <w:tcPr>
            <w:tcW w:w="2067" w:type="dxa"/>
          </w:tcPr>
          <w:p w14:paraId="0E60B62E" w14:textId="77777777" w:rsidR="00C03F8C" w:rsidRDefault="00C03F8C" w:rsidP="000120F1"/>
        </w:tc>
        <w:tc>
          <w:tcPr>
            <w:tcW w:w="983" w:type="dxa"/>
          </w:tcPr>
          <w:p w14:paraId="2F39B6DD" w14:textId="77777777" w:rsidR="00C03F8C" w:rsidRDefault="00C03F8C" w:rsidP="000120F1"/>
        </w:tc>
        <w:tc>
          <w:tcPr>
            <w:tcW w:w="2441" w:type="dxa"/>
          </w:tcPr>
          <w:p w14:paraId="5428FFF2" w14:textId="77777777" w:rsidR="00C03F8C" w:rsidRDefault="00C03F8C" w:rsidP="000120F1"/>
        </w:tc>
        <w:tc>
          <w:tcPr>
            <w:tcW w:w="1674" w:type="dxa"/>
          </w:tcPr>
          <w:p w14:paraId="43EFC194" w14:textId="77777777" w:rsidR="00C03F8C" w:rsidRDefault="00C03F8C" w:rsidP="000120F1"/>
        </w:tc>
        <w:tc>
          <w:tcPr>
            <w:tcW w:w="1228" w:type="dxa"/>
          </w:tcPr>
          <w:p w14:paraId="5FE21C5C" w14:textId="77777777" w:rsidR="00C03F8C" w:rsidRDefault="00C03F8C" w:rsidP="000120F1"/>
        </w:tc>
        <w:tc>
          <w:tcPr>
            <w:tcW w:w="1235" w:type="dxa"/>
          </w:tcPr>
          <w:p w14:paraId="0066EE36" w14:textId="77777777" w:rsidR="00C03F8C" w:rsidRDefault="00C03F8C" w:rsidP="000120F1"/>
        </w:tc>
      </w:tr>
      <w:tr w:rsidR="00C03F8C" w14:paraId="67E674F9" w14:textId="77777777" w:rsidTr="0040143B">
        <w:tc>
          <w:tcPr>
            <w:tcW w:w="2067" w:type="dxa"/>
          </w:tcPr>
          <w:p w14:paraId="67279453" w14:textId="77777777" w:rsidR="00C03F8C" w:rsidRDefault="00C03F8C" w:rsidP="000120F1"/>
        </w:tc>
        <w:tc>
          <w:tcPr>
            <w:tcW w:w="983" w:type="dxa"/>
          </w:tcPr>
          <w:p w14:paraId="74721206" w14:textId="77777777" w:rsidR="00C03F8C" w:rsidRDefault="00C03F8C" w:rsidP="000120F1"/>
        </w:tc>
        <w:tc>
          <w:tcPr>
            <w:tcW w:w="2441" w:type="dxa"/>
          </w:tcPr>
          <w:p w14:paraId="572A77F3" w14:textId="77777777" w:rsidR="00C03F8C" w:rsidRDefault="00C03F8C" w:rsidP="000120F1"/>
        </w:tc>
        <w:tc>
          <w:tcPr>
            <w:tcW w:w="1674" w:type="dxa"/>
          </w:tcPr>
          <w:p w14:paraId="13488437" w14:textId="77777777" w:rsidR="00C03F8C" w:rsidRDefault="00C03F8C" w:rsidP="000120F1"/>
        </w:tc>
        <w:tc>
          <w:tcPr>
            <w:tcW w:w="1228" w:type="dxa"/>
          </w:tcPr>
          <w:p w14:paraId="6004EAC6" w14:textId="77777777" w:rsidR="00C03F8C" w:rsidRDefault="00C03F8C" w:rsidP="000120F1"/>
        </w:tc>
        <w:tc>
          <w:tcPr>
            <w:tcW w:w="1235" w:type="dxa"/>
          </w:tcPr>
          <w:p w14:paraId="37AFA1FF" w14:textId="77777777" w:rsidR="00C03F8C" w:rsidRDefault="00C03F8C" w:rsidP="000120F1"/>
        </w:tc>
      </w:tr>
      <w:tr w:rsidR="00C03F8C" w14:paraId="6B7C8C8E" w14:textId="77777777" w:rsidTr="0040143B">
        <w:tc>
          <w:tcPr>
            <w:tcW w:w="2067" w:type="dxa"/>
          </w:tcPr>
          <w:p w14:paraId="0F225D49" w14:textId="77777777" w:rsidR="00C03F8C" w:rsidRDefault="00C03F8C" w:rsidP="000120F1"/>
        </w:tc>
        <w:tc>
          <w:tcPr>
            <w:tcW w:w="983" w:type="dxa"/>
          </w:tcPr>
          <w:p w14:paraId="3461716B" w14:textId="77777777" w:rsidR="00C03F8C" w:rsidRDefault="00C03F8C" w:rsidP="000120F1"/>
        </w:tc>
        <w:tc>
          <w:tcPr>
            <w:tcW w:w="2441" w:type="dxa"/>
          </w:tcPr>
          <w:p w14:paraId="1948DCAE" w14:textId="77777777" w:rsidR="00C03F8C" w:rsidRDefault="00C03F8C" w:rsidP="000120F1"/>
        </w:tc>
        <w:tc>
          <w:tcPr>
            <w:tcW w:w="1674" w:type="dxa"/>
          </w:tcPr>
          <w:p w14:paraId="1B46CBA4" w14:textId="77777777" w:rsidR="00C03F8C" w:rsidRDefault="00C03F8C" w:rsidP="000120F1"/>
        </w:tc>
        <w:tc>
          <w:tcPr>
            <w:tcW w:w="1228" w:type="dxa"/>
          </w:tcPr>
          <w:p w14:paraId="05FF108C" w14:textId="77777777" w:rsidR="00C03F8C" w:rsidRDefault="00C03F8C" w:rsidP="000120F1"/>
        </w:tc>
        <w:tc>
          <w:tcPr>
            <w:tcW w:w="1235" w:type="dxa"/>
          </w:tcPr>
          <w:p w14:paraId="252A86A7" w14:textId="77777777" w:rsidR="00C03F8C" w:rsidRDefault="00C03F8C" w:rsidP="000120F1"/>
        </w:tc>
      </w:tr>
      <w:tr w:rsidR="00C03F8C" w14:paraId="7CD0D5F5" w14:textId="77777777" w:rsidTr="0040143B">
        <w:tc>
          <w:tcPr>
            <w:tcW w:w="2067" w:type="dxa"/>
          </w:tcPr>
          <w:p w14:paraId="24292643" w14:textId="77777777" w:rsidR="00C03F8C" w:rsidRDefault="00C03F8C" w:rsidP="000120F1"/>
        </w:tc>
        <w:tc>
          <w:tcPr>
            <w:tcW w:w="983" w:type="dxa"/>
          </w:tcPr>
          <w:p w14:paraId="59ADA9C9" w14:textId="77777777" w:rsidR="00C03F8C" w:rsidRDefault="00C03F8C" w:rsidP="000120F1"/>
        </w:tc>
        <w:tc>
          <w:tcPr>
            <w:tcW w:w="2441" w:type="dxa"/>
          </w:tcPr>
          <w:p w14:paraId="76576EDD" w14:textId="77777777" w:rsidR="00C03F8C" w:rsidRDefault="00C03F8C" w:rsidP="000120F1"/>
        </w:tc>
        <w:tc>
          <w:tcPr>
            <w:tcW w:w="1674" w:type="dxa"/>
          </w:tcPr>
          <w:p w14:paraId="1345153D" w14:textId="77777777" w:rsidR="00C03F8C" w:rsidRDefault="00C03F8C" w:rsidP="000120F1"/>
        </w:tc>
        <w:tc>
          <w:tcPr>
            <w:tcW w:w="1228" w:type="dxa"/>
          </w:tcPr>
          <w:p w14:paraId="5C4C8FDD" w14:textId="77777777" w:rsidR="00C03F8C" w:rsidRDefault="00C03F8C" w:rsidP="000120F1"/>
        </w:tc>
        <w:tc>
          <w:tcPr>
            <w:tcW w:w="1235" w:type="dxa"/>
          </w:tcPr>
          <w:p w14:paraId="0037EECD" w14:textId="77777777" w:rsidR="00C03F8C" w:rsidRDefault="00C03F8C" w:rsidP="000120F1"/>
        </w:tc>
      </w:tr>
      <w:tr w:rsidR="00C03F8C" w14:paraId="5E1FF540" w14:textId="77777777" w:rsidTr="0040143B">
        <w:tc>
          <w:tcPr>
            <w:tcW w:w="2067" w:type="dxa"/>
          </w:tcPr>
          <w:p w14:paraId="72AD0DA4" w14:textId="77777777" w:rsidR="00C03F8C" w:rsidRDefault="00C03F8C" w:rsidP="000120F1"/>
        </w:tc>
        <w:tc>
          <w:tcPr>
            <w:tcW w:w="983" w:type="dxa"/>
          </w:tcPr>
          <w:p w14:paraId="73F13B8B" w14:textId="77777777" w:rsidR="00C03F8C" w:rsidRDefault="00C03F8C" w:rsidP="000120F1"/>
        </w:tc>
        <w:tc>
          <w:tcPr>
            <w:tcW w:w="2441" w:type="dxa"/>
          </w:tcPr>
          <w:p w14:paraId="08864427" w14:textId="77777777" w:rsidR="00C03F8C" w:rsidRDefault="00C03F8C" w:rsidP="000120F1"/>
        </w:tc>
        <w:tc>
          <w:tcPr>
            <w:tcW w:w="1674" w:type="dxa"/>
          </w:tcPr>
          <w:p w14:paraId="21F13B00" w14:textId="77777777" w:rsidR="00C03F8C" w:rsidRDefault="00C03F8C" w:rsidP="000120F1"/>
        </w:tc>
        <w:tc>
          <w:tcPr>
            <w:tcW w:w="1228" w:type="dxa"/>
          </w:tcPr>
          <w:p w14:paraId="3E7136A2" w14:textId="77777777" w:rsidR="00C03F8C" w:rsidRDefault="00C03F8C" w:rsidP="000120F1"/>
        </w:tc>
        <w:tc>
          <w:tcPr>
            <w:tcW w:w="1235" w:type="dxa"/>
          </w:tcPr>
          <w:p w14:paraId="1849B135" w14:textId="77777777" w:rsidR="00C03F8C" w:rsidRDefault="00C03F8C" w:rsidP="000120F1"/>
        </w:tc>
      </w:tr>
      <w:tr w:rsidR="0040143B" w14:paraId="2240246A" w14:textId="77777777" w:rsidTr="0040143B">
        <w:tc>
          <w:tcPr>
            <w:tcW w:w="7165" w:type="dxa"/>
            <w:gridSpan w:val="4"/>
          </w:tcPr>
          <w:p w14:paraId="5BB34627" w14:textId="77777777" w:rsidR="0040143B" w:rsidRPr="007F7EDE" w:rsidRDefault="0040143B" w:rsidP="000120F1">
            <w:pPr>
              <w:rPr>
                <w:b/>
              </w:rPr>
            </w:pPr>
            <w:r w:rsidRPr="007F7EDE">
              <w:rPr>
                <w:b/>
              </w:rPr>
              <w:t xml:space="preserve">Totale Importo </w:t>
            </w:r>
          </w:p>
          <w:p w14:paraId="079734FE" w14:textId="77777777" w:rsidR="0040143B" w:rsidRDefault="0040143B" w:rsidP="000120F1"/>
        </w:tc>
        <w:tc>
          <w:tcPr>
            <w:tcW w:w="1228" w:type="dxa"/>
          </w:tcPr>
          <w:p w14:paraId="4ED89A30" w14:textId="77777777" w:rsidR="0040143B" w:rsidRDefault="0040143B" w:rsidP="000120F1"/>
        </w:tc>
        <w:tc>
          <w:tcPr>
            <w:tcW w:w="1235" w:type="dxa"/>
          </w:tcPr>
          <w:p w14:paraId="669FF9D4" w14:textId="77777777" w:rsidR="0040143B" w:rsidRDefault="0040143B" w:rsidP="000120F1"/>
        </w:tc>
      </w:tr>
    </w:tbl>
    <w:p w14:paraId="11C1CDA7" w14:textId="77777777" w:rsidR="0040143B" w:rsidRDefault="0040143B" w:rsidP="0040143B"/>
    <w:p w14:paraId="52FB3CA9" w14:textId="77777777" w:rsidR="0040143B" w:rsidRDefault="0040143B" w:rsidP="0040143B">
      <w:r>
        <w:t>_____________________, lì____________</w:t>
      </w:r>
      <w:r>
        <w:tab/>
      </w:r>
      <w:r>
        <w:tab/>
      </w:r>
      <w:r>
        <w:tab/>
      </w:r>
      <w:r>
        <w:tab/>
      </w:r>
      <w:r>
        <w:tab/>
        <w:t xml:space="preserve">Il richiedente </w:t>
      </w:r>
    </w:p>
    <w:p w14:paraId="3C5AAB61" w14:textId="5B438886" w:rsidR="0040143B" w:rsidRDefault="0040143B" w:rsidP="004014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7D6D6A79" w14:textId="77777777" w:rsidR="0040143B" w:rsidRDefault="0040143B" w:rsidP="0040143B"/>
    <w:p w14:paraId="699A93AC" w14:textId="77777777" w:rsidR="0040143B" w:rsidRDefault="0040143B" w:rsidP="0040143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143B" w14:paraId="16067D9B" w14:textId="77777777" w:rsidTr="000120F1">
        <w:tc>
          <w:tcPr>
            <w:tcW w:w="4889" w:type="dxa"/>
          </w:tcPr>
          <w:p w14:paraId="6A202717" w14:textId="77777777" w:rsidR="0040143B" w:rsidRDefault="0040143B" w:rsidP="000120F1">
            <w:r>
              <w:t xml:space="preserve">VISTO </w:t>
            </w:r>
          </w:p>
          <w:p w14:paraId="6E8895FD" w14:textId="77777777" w:rsidR="0040143B" w:rsidRDefault="0040143B" w:rsidP="000120F1">
            <w:r>
              <w:sym w:font="Wingdings" w:char="F06D"/>
            </w:r>
            <w:r>
              <w:t xml:space="preserve"> SI AUTORIZZA</w:t>
            </w:r>
          </w:p>
          <w:p w14:paraId="08EEF5B0" w14:textId="77777777" w:rsidR="0040143B" w:rsidRDefault="0040143B" w:rsidP="000120F1">
            <w:r>
              <w:sym w:font="Wingdings" w:char="F06D"/>
            </w:r>
            <w:r>
              <w:t xml:space="preserve"> NON SI AUTORIZZA</w:t>
            </w:r>
          </w:p>
          <w:p w14:paraId="52540E45" w14:textId="77777777" w:rsidR="0040143B" w:rsidRDefault="0040143B" w:rsidP="000120F1">
            <w:pPr>
              <w:jc w:val="center"/>
            </w:pPr>
            <w:r>
              <w:t>Il Dirigente Scolastico</w:t>
            </w:r>
          </w:p>
          <w:p w14:paraId="7DB442C8" w14:textId="77777777" w:rsidR="0040143B" w:rsidRDefault="0040143B" w:rsidP="000120F1">
            <w:pPr>
              <w:jc w:val="center"/>
            </w:pPr>
            <w:r>
              <w:t>_______________________</w:t>
            </w:r>
          </w:p>
          <w:p w14:paraId="0772EB12" w14:textId="77777777" w:rsidR="0040143B" w:rsidRDefault="0040143B" w:rsidP="000120F1"/>
        </w:tc>
        <w:tc>
          <w:tcPr>
            <w:tcW w:w="4889" w:type="dxa"/>
          </w:tcPr>
          <w:p w14:paraId="5EB0C11E" w14:textId="77777777" w:rsidR="0040143B" w:rsidRDefault="0040143B" w:rsidP="000120F1">
            <w:r>
              <w:t xml:space="preserve">VISTO </w:t>
            </w:r>
          </w:p>
          <w:p w14:paraId="3DED82DA" w14:textId="77777777" w:rsidR="0040143B" w:rsidRDefault="0040143B" w:rsidP="000120F1">
            <w:pPr>
              <w:jc w:val="center"/>
            </w:pPr>
          </w:p>
          <w:p w14:paraId="5BC1AEB3" w14:textId="77777777" w:rsidR="0040143B" w:rsidRDefault="0040143B" w:rsidP="000120F1">
            <w:pPr>
              <w:jc w:val="center"/>
            </w:pPr>
          </w:p>
          <w:p w14:paraId="3057EA23" w14:textId="77777777" w:rsidR="0040143B" w:rsidRDefault="0040143B" w:rsidP="000120F1">
            <w:pPr>
              <w:jc w:val="center"/>
            </w:pPr>
            <w:r>
              <w:t>Il DSGA</w:t>
            </w:r>
          </w:p>
          <w:p w14:paraId="37BE03C7" w14:textId="77777777" w:rsidR="0040143B" w:rsidRDefault="0040143B" w:rsidP="000120F1">
            <w:pPr>
              <w:jc w:val="center"/>
            </w:pPr>
            <w:r>
              <w:t>_______________________</w:t>
            </w:r>
          </w:p>
          <w:p w14:paraId="0FA3B293" w14:textId="77777777" w:rsidR="0040143B" w:rsidRDefault="0040143B" w:rsidP="000120F1"/>
        </w:tc>
      </w:tr>
    </w:tbl>
    <w:p w14:paraId="06C26785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76004B70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30848772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25BB2532" w14:textId="77777777" w:rsidR="00216925" w:rsidRPr="00216925" w:rsidRDefault="00216925" w:rsidP="0040143B">
      <w:pPr>
        <w:rPr>
          <w:rFonts w:ascii="Calibri" w:hAnsi="Calibri"/>
          <w:sz w:val="18"/>
          <w:szCs w:val="18"/>
        </w:rPr>
      </w:pPr>
    </w:p>
    <w:sectPr w:rsidR="00216925" w:rsidRPr="00216925" w:rsidSect="004252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418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4634E" w14:textId="77777777" w:rsidR="006F36A4" w:rsidRDefault="006F36A4" w:rsidP="00C25EC3">
      <w:r>
        <w:separator/>
      </w:r>
    </w:p>
  </w:endnote>
  <w:endnote w:type="continuationSeparator" w:id="0">
    <w:p w14:paraId="1FEC81C5" w14:textId="77777777" w:rsidR="006F36A4" w:rsidRDefault="006F36A4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81A9C" w14:textId="77777777" w:rsidR="0024167B" w:rsidRDefault="002416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16FA1" w14:textId="77777777" w:rsidR="0024167B" w:rsidRDefault="002416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3BFCC" w14:textId="77777777" w:rsidR="006F36A4" w:rsidRDefault="006F36A4" w:rsidP="00C25EC3">
      <w:r>
        <w:separator/>
      </w:r>
    </w:p>
  </w:footnote>
  <w:footnote w:type="continuationSeparator" w:id="0">
    <w:p w14:paraId="18817BC4" w14:textId="77777777" w:rsidR="006F36A4" w:rsidRDefault="006F36A4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00D79" w14:textId="77777777" w:rsidR="0024167B" w:rsidRDefault="002416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705D" w14:textId="0A24E9D2" w:rsidR="00C03F8C" w:rsidRDefault="00C03F8C" w:rsidP="00C03F8C">
    <w:pPr>
      <w:autoSpaceDE w:val="0"/>
      <w:autoSpaceDN w:val="0"/>
      <w:adjustRightInd w:val="0"/>
      <w:jc w:val="center"/>
      <w:rPr>
        <w:rFonts w:ascii="Calibri-Bold" w:eastAsiaTheme="minorHAnsi" w:hAnsi="Calibri-Bold" w:cs="Calibri-Bold"/>
        <w:b/>
        <w:bCs/>
        <w:sz w:val="22"/>
        <w:szCs w:val="22"/>
        <w:lang w:eastAsia="en-US"/>
      </w:rPr>
    </w:pPr>
    <w:r w:rsidRPr="00C03F8C">
      <w:rPr>
        <w:rFonts w:eastAsiaTheme="minorHAnsi"/>
        <w:noProof/>
        <w:lang w:eastAsia="en-US"/>
      </w:rPr>
      <w:drawing>
        <wp:anchor distT="0" distB="0" distL="114300" distR="114300" simplePos="0" relativeHeight="251658240" behindDoc="0" locked="0" layoutInCell="1" allowOverlap="1" wp14:anchorId="0776C954" wp14:editId="74CDEE27">
          <wp:simplePos x="0" y="0"/>
          <wp:positionH relativeFrom="margin">
            <wp:align>right</wp:align>
          </wp:positionH>
          <wp:positionV relativeFrom="paragraph">
            <wp:posOffset>106680</wp:posOffset>
          </wp:positionV>
          <wp:extent cx="6120130" cy="775335"/>
          <wp:effectExtent l="0" t="0" r="0" b="5715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24622E" w14:textId="6F0C2445" w:rsidR="00C03F8C" w:rsidRDefault="00C03F8C" w:rsidP="00C03F8C">
    <w:pPr>
      <w:autoSpaceDE w:val="0"/>
      <w:autoSpaceDN w:val="0"/>
      <w:adjustRightInd w:val="0"/>
      <w:jc w:val="center"/>
      <w:rPr>
        <w:rFonts w:ascii="Calibri-Bold" w:eastAsiaTheme="minorHAnsi" w:hAnsi="Calibri-Bold" w:cs="Calibri-Bold"/>
        <w:b/>
        <w:bCs/>
        <w:sz w:val="22"/>
        <w:szCs w:val="22"/>
        <w:lang w:eastAsia="en-US"/>
      </w:rPr>
    </w:pP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>I S T I T U T O C OMP R E N S IVO S T A T A L E “ D A N T E A L I G H I E R I ”</w:t>
    </w:r>
  </w:p>
  <w:p w14:paraId="6FD76C67" w14:textId="77777777" w:rsidR="00C03F8C" w:rsidRDefault="00C03F8C" w:rsidP="00C03F8C">
    <w:pPr>
      <w:autoSpaceDE w:val="0"/>
      <w:autoSpaceDN w:val="0"/>
      <w:adjustRightInd w:val="0"/>
      <w:jc w:val="center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Scuola dell’Infanzia, Primaria, Secondaria di 1° grado</w:t>
    </w:r>
  </w:p>
  <w:p w14:paraId="2541EB20" w14:textId="3666A8A0" w:rsidR="0013005C" w:rsidRDefault="00C03F8C" w:rsidP="00C03F8C">
    <w:pPr>
      <w:pStyle w:val="Intestazione"/>
      <w:jc w:val="center"/>
      <w:rPr>
        <w:sz w:val="6"/>
        <w:szCs w:val="6"/>
      </w:rPr>
    </w:pPr>
    <w:r>
      <w:rPr>
        <w:rFonts w:ascii="Calibri" w:eastAsiaTheme="minorHAnsi" w:hAnsi="Calibri" w:cs="Calibri"/>
        <w:sz w:val="22"/>
        <w:szCs w:val="22"/>
        <w:lang w:eastAsia="en-US"/>
      </w:rPr>
      <w:t xml:space="preserve">94013 </w:t>
    </w: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 xml:space="preserve">LEONFORTE </w:t>
    </w:r>
    <w:r>
      <w:rPr>
        <w:rFonts w:ascii="Calibri" w:eastAsiaTheme="minorHAnsi" w:hAnsi="Calibri" w:cs="Calibri"/>
        <w:sz w:val="22"/>
        <w:szCs w:val="22"/>
        <w:lang w:eastAsia="en-US"/>
      </w:rPr>
      <w:t xml:space="preserve">(EN) - Codice Meccanografico: </w:t>
    </w: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>ENIC82200D</w:t>
    </w:r>
  </w:p>
  <w:p w14:paraId="1032F1D4" w14:textId="6DE709AE" w:rsidR="00C03F8C" w:rsidRDefault="00C03F8C" w:rsidP="0013005C">
    <w:pPr>
      <w:pStyle w:val="Intestazione"/>
      <w:rPr>
        <w:sz w:val="6"/>
        <w:szCs w:val="6"/>
      </w:rPr>
    </w:pPr>
  </w:p>
  <w:p w14:paraId="6896314A" w14:textId="77777777" w:rsidR="0024167B" w:rsidRDefault="00D004F0" w:rsidP="0013005C">
    <w:pPr>
      <w:pStyle w:val="Intestazione"/>
    </w:pPr>
    <w:r>
      <w:t xml:space="preserve">Fondi Strutturali Europei – Programma Nazionale “Scuola e competenze” 2021-2027 Fondo sociale europeo plus (FSE+) – Priorità 1 – Scuola e competenze (FSE+), Obiettivo specifico ESO4.6 – sotto-azione </w:t>
    </w:r>
  </w:p>
  <w:p w14:paraId="05E4C95D" w14:textId="64EDCBBB" w:rsidR="00D004F0" w:rsidRDefault="00D004F0" w:rsidP="0013005C">
    <w:pPr>
      <w:pStyle w:val="Intestazione"/>
    </w:pPr>
    <w:r>
      <w:t xml:space="preserve">ESO4.6.A.4.AInterventi di cui ai decreti del Ministro dell’istruzione e del merito dell’ 11 aprile 2024, n. 72 e del 22 maggio 2025, n. 96 Avviso Pubblico prot. n. 81652 del 23/05/2025 – “Percorsi educativi e formativi per il potenziamento delle competenze, l’inclusione e la socialità nel periodo di sospensione estiva delle lezioni” (c.d. Piano Estate), seconda “finestra” temporale (nota prot. n. 84533 del 27 maggio 2025). </w:t>
    </w:r>
  </w:p>
  <w:p w14:paraId="11ADBBB3" w14:textId="55D0C30D" w:rsidR="0024167B" w:rsidRDefault="0024167B" w:rsidP="0013005C">
    <w:pPr>
      <w:pStyle w:val="Intestazione"/>
    </w:pPr>
    <w:r>
      <w:t xml:space="preserve">Progetto: </w:t>
    </w:r>
    <w:r w:rsidRPr="0024167B">
      <w:rPr>
        <w:b/>
        <w:bCs/>
      </w:rPr>
      <w:t>Piano Estate 2</w:t>
    </w:r>
  </w:p>
  <w:p w14:paraId="6A640855" w14:textId="77777777" w:rsidR="00D004F0" w:rsidRDefault="00D004F0" w:rsidP="0013005C">
    <w:pPr>
      <w:pStyle w:val="Intestazione"/>
    </w:pPr>
    <w:r>
      <w:t>CUP: F54D25005630007</w:t>
    </w:r>
  </w:p>
  <w:p w14:paraId="536B4DC6" w14:textId="35E9C439" w:rsidR="00D004F0" w:rsidRDefault="00D004F0" w:rsidP="0013005C">
    <w:pPr>
      <w:pStyle w:val="Intestazione"/>
      <w:rPr>
        <w:sz w:val="6"/>
        <w:szCs w:val="6"/>
      </w:rPr>
    </w:pPr>
    <w:r>
      <w:t>CNP: ESO4.6.A4.A-FSEPN SI-2025-758</w:t>
    </w:r>
  </w:p>
  <w:p w14:paraId="363A4D80" w14:textId="75BBEE74" w:rsidR="00C03F8C" w:rsidRDefault="00C03F8C" w:rsidP="0013005C">
    <w:pPr>
      <w:pStyle w:val="Intestazione"/>
      <w:rPr>
        <w:sz w:val="6"/>
        <w:szCs w:val="6"/>
      </w:rPr>
    </w:pPr>
  </w:p>
  <w:p w14:paraId="45B7D8DE" w14:textId="390798E3" w:rsidR="00C03F8C" w:rsidRDefault="00C03F8C" w:rsidP="0013005C">
    <w:pPr>
      <w:pStyle w:val="Intestazione"/>
      <w:rPr>
        <w:sz w:val="6"/>
        <w:szCs w:val="6"/>
      </w:rPr>
    </w:pPr>
  </w:p>
  <w:p w14:paraId="738106F1" w14:textId="37F43A85" w:rsidR="00C03F8C" w:rsidRDefault="00C03F8C" w:rsidP="0013005C">
    <w:pPr>
      <w:pStyle w:val="Intestazione"/>
      <w:rPr>
        <w:sz w:val="6"/>
        <w:szCs w:val="6"/>
      </w:rPr>
    </w:pPr>
  </w:p>
  <w:p w14:paraId="2F75DA9B" w14:textId="5750416D" w:rsidR="00C03F8C" w:rsidRDefault="00C03F8C" w:rsidP="0013005C">
    <w:pPr>
      <w:pStyle w:val="Intestazione"/>
      <w:rPr>
        <w:sz w:val="6"/>
        <w:szCs w:val="6"/>
      </w:rPr>
    </w:pPr>
  </w:p>
  <w:p w14:paraId="3CEAD9A0" w14:textId="18AB9F9A" w:rsidR="00C03F8C" w:rsidRDefault="00C03F8C" w:rsidP="0013005C">
    <w:pPr>
      <w:pStyle w:val="Intestazione"/>
      <w:rPr>
        <w:sz w:val="6"/>
        <w:szCs w:val="6"/>
      </w:rPr>
    </w:pPr>
  </w:p>
  <w:p w14:paraId="0B168D92" w14:textId="77777777" w:rsidR="00C03F8C" w:rsidRPr="00746E69" w:rsidRDefault="00C03F8C" w:rsidP="0013005C">
    <w:pPr>
      <w:pStyle w:val="Intestazione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03E6" w14:textId="77777777" w:rsidR="0024167B" w:rsidRDefault="002416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47FEE"/>
    <w:multiLevelType w:val="multilevel"/>
    <w:tmpl w:val="37FE9A9C"/>
    <w:lvl w:ilvl="0">
      <w:start w:val="1"/>
      <w:numFmt w:val="bullet"/>
      <w:lvlText w:val=""/>
      <w:lvlJc w:val="left"/>
      <w:pPr>
        <w:ind w:left="933" w:hanging="360"/>
      </w:pPr>
      <w:rPr>
        <w:rFonts w:ascii="Wingdings" w:hAnsi="Wingdings" w:hint="default"/>
        <w:sz w:val="22"/>
        <w:szCs w:val="22"/>
      </w:rPr>
    </w:lvl>
    <w:lvl w:ilvl="1">
      <w:numFmt w:val="bullet"/>
      <w:lvlText w:val="●"/>
      <w:lvlJc w:val="left"/>
      <w:pPr>
        <w:ind w:left="1653" w:hanging="719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2596" w:hanging="719"/>
      </w:pPr>
    </w:lvl>
    <w:lvl w:ilvl="3">
      <w:numFmt w:val="bullet"/>
      <w:lvlText w:val="•"/>
      <w:lvlJc w:val="left"/>
      <w:pPr>
        <w:ind w:left="3533" w:hanging="720"/>
      </w:pPr>
    </w:lvl>
    <w:lvl w:ilvl="4">
      <w:numFmt w:val="bullet"/>
      <w:lvlText w:val="•"/>
      <w:lvlJc w:val="left"/>
      <w:pPr>
        <w:ind w:left="4470" w:hanging="720"/>
      </w:pPr>
    </w:lvl>
    <w:lvl w:ilvl="5">
      <w:numFmt w:val="bullet"/>
      <w:lvlText w:val="•"/>
      <w:lvlJc w:val="left"/>
      <w:pPr>
        <w:ind w:left="5407" w:hanging="720"/>
      </w:pPr>
    </w:lvl>
    <w:lvl w:ilvl="6">
      <w:numFmt w:val="bullet"/>
      <w:lvlText w:val="•"/>
      <w:lvlJc w:val="left"/>
      <w:pPr>
        <w:ind w:left="6344" w:hanging="720"/>
      </w:pPr>
    </w:lvl>
    <w:lvl w:ilvl="7">
      <w:numFmt w:val="bullet"/>
      <w:lvlText w:val="•"/>
      <w:lvlJc w:val="left"/>
      <w:pPr>
        <w:ind w:left="7280" w:hanging="720"/>
      </w:pPr>
    </w:lvl>
    <w:lvl w:ilvl="8">
      <w:numFmt w:val="bullet"/>
      <w:lvlText w:val="•"/>
      <w:lvlJc w:val="left"/>
      <w:pPr>
        <w:ind w:left="8217" w:hanging="720"/>
      </w:p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60ABD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5" w15:restartNumberingAfterBreak="0">
    <w:nsid w:val="377A137D"/>
    <w:multiLevelType w:val="hybridMultilevel"/>
    <w:tmpl w:val="8E64F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81B44"/>
    <w:multiLevelType w:val="multilevel"/>
    <w:tmpl w:val="4AFAEF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F7A8D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0" w15:restartNumberingAfterBreak="0">
    <w:nsid w:val="56B40635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1" w15:restartNumberingAfterBreak="0">
    <w:nsid w:val="66784E46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2" w15:restartNumberingAfterBreak="0">
    <w:nsid w:val="67BA23D2"/>
    <w:multiLevelType w:val="multilevel"/>
    <w:tmpl w:val="AFE22410"/>
    <w:lvl w:ilvl="0">
      <w:start w:val="1"/>
      <w:numFmt w:val="lowerLetter"/>
      <w:lvlText w:val="%1."/>
      <w:lvlJc w:val="left"/>
      <w:pPr>
        <w:ind w:left="1080" w:hanging="360"/>
      </w:pPr>
      <w:rPr>
        <w:sz w:val="24"/>
        <w:szCs w:val="22"/>
      </w:rPr>
    </w:lvl>
    <w:lvl w:ilvl="1">
      <w:numFmt w:val="bullet"/>
      <w:lvlText w:val="•"/>
      <w:lvlJc w:val="left"/>
      <w:pPr>
        <w:ind w:left="2002" w:hanging="360"/>
      </w:pPr>
    </w:lvl>
    <w:lvl w:ilvl="2">
      <w:numFmt w:val="bullet"/>
      <w:lvlText w:val="•"/>
      <w:lvlJc w:val="left"/>
      <w:pPr>
        <w:ind w:left="2917" w:hanging="360"/>
      </w:pPr>
    </w:lvl>
    <w:lvl w:ilvl="3">
      <w:numFmt w:val="bullet"/>
      <w:lvlText w:val="•"/>
      <w:lvlJc w:val="left"/>
      <w:pPr>
        <w:ind w:left="3832" w:hanging="360"/>
      </w:pPr>
    </w:lvl>
    <w:lvl w:ilvl="4">
      <w:numFmt w:val="bullet"/>
      <w:lvlText w:val="•"/>
      <w:lvlJc w:val="left"/>
      <w:pPr>
        <w:ind w:left="4747" w:hanging="360"/>
      </w:pPr>
    </w:lvl>
    <w:lvl w:ilvl="5">
      <w:numFmt w:val="bullet"/>
      <w:lvlText w:val="•"/>
      <w:lvlJc w:val="left"/>
      <w:pPr>
        <w:ind w:left="5662" w:hanging="360"/>
      </w:pPr>
    </w:lvl>
    <w:lvl w:ilvl="6">
      <w:numFmt w:val="bullet"/>
      <w:lvlText w:val="•"/>
      <w:lvlJc w:val="left"/>
      <w:pPr>
        <w:ind w:left="6577" w:hanging="360"/>
      </w:pPr>
    </w:lvl>
    <w:lvl w:ilvl="7">
      <w:numFmt w:val="bullet"/>
      <w:lvlText w:val="•"/>
      <w:lvlJc w:val="left"/>
      <w:pPr>
        <w:ind w:left="7492" w:hanging="360"/>
      </w:pPr>
    </w:lvl>
    <w:lvl w:ilvl="8">
      <w:numFmt w:val="bullet"/>
      <w:lvlText w:val="•"/>
      <w:lvlJc w:val="left"/>
      <w:pPr>
        <w:ind w:left="8407" w:hanging="360"/>
      </w:pPr>
    </w:lvl>
  </w:abstractNum>
  <w:abstractNum w:abstractNumId="13" w15:restartNumberingAfterBreak="0">
    <w:nsid w:val="7175649F"/>
    <w:multiLevelType w:val="hybridMultilevel"/>
    <w:tmpl w:val="EAF43F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93D8F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14"/>
  </w:num>
  <w:num w:numId="8">
    <w:abstractNumId w:val="10"/>
  </w:num>
  <w:num w:numId="9">
    <w:abstractNumId w:val="11"/>
  </w:num>
  <w:num w:numId="10">
    <w:abstractNumId w:val="4"/>
  </w:num>
  <w:num w:numId="11">
    <w:abstractNumId w:val="9"/>
  </w:num>
  <w:num w:numId="12">
    <w:abstractNumId w:val="12"/>
  </w:num>
  <w:num w:numId="13">
    <w:abstractNumId w:val="6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3236"/>
    <w:rsid w:val="00004221"/>
    <w:rsid w:val="00005E3C"/>
    <w:rsid w:val="00020616"/>
    <w:rsid w:val="000416D4"/>
    <w:rsid w:val="00042DFF"/>
    <w:rsid w:val="00045B72"/>
    <w:rsid w:val="000518EE"/>
    <w:rsid w:val="00055BDD"/>
    <w:rsid w:val="00060696"/>
    <w:rsid w:val="00065611"/>
    <w:rsid w:val="00072895"/>
    <w:rsid w:val="00077B67"/>
    <w:rsid w:val="00084016"/>
    <w:rsid w:val="00085545"/>
    <w:rsid w:val="00093CE9"/>
    <w:rsid w:val="00097BFE"/>
    <w:rsid w:val="000A582E"/>
    <w:rsid w:val="000C13A4"/>
    <w:rsid w:val="000C493A"/>
    <w:rsid w:val="000D3B11"/>
    <w:rsid w:val="000D4DEB"/>
    <w:rsid w:val="000E7E50"/>
    <w:rsid w:val="000F0940"/>
    <w:rsid w:val="000F25BF"/>
    <w:rsid w:val="000F2E11"/>
    <w:rsid w:val="000F38FA"/>
    <w:rsid w:val="00111716"/>
    <w:rsid w:val="001167E7"/>
    <w:rsid w:val="00126D49"/>
    <w:rsid w:val="0013005C"/>
    <w:rsid w:val="001322A3"/>
    <w:rsid w:val="00140689"/>
    <w:rsid w:val="00172CA7"/>
    <w:rsid w:val="00187D6E"/>
    <w:rsid w:val="00190560"/>
    <w:rsid w:val="00190DC6"/>
    <w:rsid w:val="0019227B"/>
    <w:rsid w:val="0019327E"/>
    <w:rsid w:val="001B30DB"/>
    <w:rsid w:val="001B74F4"/>
    <w:rsid w:val="001C2A71"/>
    <w:rsid w:val="001C6594"/>
    <w:rsid w:val="001D2684"/>
    <w:rsid w:val="001D4BCC"/>
    <w:rsid w:val="001F6B06"/>
    <w:rsid w:val="00216925"/>
    <w:rsid w:val="00216A03"/>
    <w:rsid w:val="00217FD5"/>
    <w:rsid w:val="0022438E"/>
    <w:rsid w:val="00235756"/>
    <w:rsid w:val="002359AA"/>
    <w:rsid w:val="0024167B"/>
    <w:rsid w:val="002451F5"/>
    <w:rsid w:val="00262044"/>
    <w:rsid w:val="002637D4"/>
    <w:rsid w:val="00280FAF"/>
    <w:rsid w:val="00284817"/>
    <w:rsid w:val="00287E52"/>
    <w:rsid w:val="002908BC"/>
    <w:rsid w:val="00293C5A"/>
    <w:rsid w:val="002A20DC"/>
    <w:rsid w:val="002A2294"/>
    <w:rsid w:val="002A5275"/>
    <w:rsid w:val="002B7E5C"/>
    <w:rsid w:val="002C54A4"/>
    <w:rsid w:val="002C5740"/>
    <w:rsid w:val="00307F9A"/>
    <w:rsid w:val="00315A03"/>
    <w:rsid w:val="00322787"/>
    <w:rsid w:val="003262BF"/>
    <w:rsid w:val="00334A9E"/>
    <w:rsid w:val="0034607A"/>
    <w:rsid w:val="003477E8"/>
    <w:rsid w:val="00362146"/>
    <w:rsid w:val="00366255"/>
    <w:rsid w:val="0037459E"/>
    <w:rsid w:val="00380CC5"/>
    <w:rsid w:val="0039234B"/>
    <w:rsid w:val="003A57DB"/>
    <w:rsid w:val="003C1703"/>
    <w:rsid w:val="003C2C1B"/>
    <w:rsid w:val="003D7274"/>
    <w:rsid w:val="0040143B"/>
    <w:rsid w:val="00420879"/>
    <w:rsid w:val="004252A6"/>
    <w:rsid w:val="004557DF"/>
    <w:rsid w:val="004661DF"/>
    <w:rsid w:val="00467E04"/>
    <w:rsid w:val="00492E3F"/>
    <w:rsid w:val="004A1EBA"/>
    <w:rsid w:val="004B10AA"/>
    <w:rsid w:val="004C46D2"/>
    <w:rsid w:val="004D1FE5"/>
    <w:rsid w:val="004D50C2"/>
    <w:rsid w:val="004E4E42"/>
    <w:rsid w:val="004E7F36"/>
    <w:rsid w:val="00503DA8"/>
    <w:rsid w:val="0050528E"/>
    <w:rsid w:val="005102F6"/>
    <w:rsid w:val="005133B1"/>
    <w:rsid w:val="00527B47"/>
    <w:rsid w:val="00527B8B"/>
    <w:rsid w:val="0053702A"/>
    <w:rsid w:val="005556F9"/>
    <w:rsid w:val="005614EC"/>
    <w:rsid w:val="00562109"/>
    <w:rsid w:val="00580356"/>
    <w:rsid w:val="005807CC"/>
    <w:rsid w:val="005854D6"/>
    <w:rsid w:val="005C211B"/>
    <w:rsid w:val="005C74B2"/>
    <w:rsid w:val="005D5180"/>
    <w:rsid w:val="005F75E1"/>
    <w:rsid w:val="0060254D"/>
    <w:rsid w:val="0064503E"/>
    <w:rsid w:val="00645342"/>
    <w:rsid w:val="00646C06"/>
    <w:rsid w:val="00656BAA"/>
    <w:rsid w:val="00670667"/>
    <w:rsid w:val="006754A7"/>
    <w:rsid w:val="006872B7"/>
    <w:rsid w:val="006909C2"/>
    <w:rsid w:val="006B0E9C"/>
    <w:rsid w:val="006B0F29"/>
    <w:rsid w:val="006B2AC2"/>
    <w:rsid w:val="006C7340"/>
    <w:rsid w:val="006E71EC"/>
    <w:rsid w:val="006F36A4"/>
    <w:rsid w:val="006F7E68"/>
    <w:rsid w:val="00701324"/>
    <w:rsid w:val="00702E52"/>
    <w:rsid w:val="0071198C"/>
    <w:rsid w:val="00717934"/>
    <w:rsid w:val="00724242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F67C7"/>
    <w:rsid w:val="00805BF5"/>
    <w:rsid w:val="00815CED"/>
    <w:rsid w:val="00820615"/>
    <w:rsid w:val="008231CA"/>
    <w:rsid w:val="00826BA2"/>
    <w:rsid w:val="00827243"/>
    <w:rsid w:val="00831544"/>
    <w:rsid w:val="00860E8A"/>
    <w:rsid w:val="008667C6"/>
    <w:rsid w:val="00883E16"/>
    <w:rsid w:val="00893BFE"/>
    <w:rsid w:val="00905975"/>
    <w:rsid w:val="00927719"/>
    <w:rsid w:val="00944BD6"/>
    <w:rsid w:val="00972F3D"/>
    <w:rsid w:val="0097734A"/>
    <w:rsid w:val="00981950"/>
    <w:rsid w:val="0098398F"/>
    <w:rsid w:val="009959AD"/>
    <w:rsid w:val="009B1D95"/>
    <w:rsid w:val="009C0A25"/>
    <w:rsid w:val="009F3E09"/>
    <w:rsid w:val="00A13C45"/>
    <w:rsid w:val="00A14FDD"/>
    <w:rsid w:val="00A3443E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D7EB9"/>
    <w:rsid w:val="00AE1E20"/>
    <w:rsid w:val="00AF34B5"/>
    <w:rsid w:val="00AF6976"/>
    <w:rsid w:val="00B0659E"/>
    <w:rsid w:val="00B10151"/>
    <w:rsid w:val="00B12009"/>
    <w:rsid w:val="00B30394"/>
    <w:rsid w:val="00B32211"/>
    <w:rsid w:val="00B36B96"/>
    <w:rsid w:val="00B43470"/>
    <w:rsid w:val="00B52007"/>
    <w:rsid w:val="00B56E3E"/>
    <w:rsid w:val="00B736E4"/>
    <w:rsid w:val="00B76B43"/>
    <w:rsid w:val="00BA42DC"/>
    <w:rsid w:val="00BB0FFF"/>
    <w:rsid w:val="00C00D6C"/>
    <w:rsid w:val="00C0210D"/>
    <w:rsid w:val="00C03F8C"/>
    <w:rsid w:val="00C07B60"/>
    <w:rsid w:val="00C13B22"/>
    <w:rsid w:val="00C249EB"/>
    <w:rsid w:val="00C25EC3"/>
    <w:rsid w:val="00C56A01"/>
    <w:rsid w:val="00C9096D"/>
    <w:rsid w:val="00C92ACD"/>
    <w:rsid w:val="00C967BE"/>
    <w:rsid w:val="00CA3804"/>
    <w:rsid w:val="00CB35A8"/>
    <w:rsid w:val="00CB4BDC"/>
    <w:rsid w:val="00CD25D5"/>
    <w:rsid w:val="00CD384C"/>
    <w:rsid w:val="00CD5616"/>
    <w:rsid w:val="00D004F0"/>
    <w:rsid w:val="00D02D20"/>
    <w:rsid w:val="00D075D5"/>
    <w:rsid w:val="00D10DFE"/>
    <w:rsid w:val="00D339D3"/>
    <w:rsid w:val="00D33DF6"/>
    <w:rsid w:val="00D35521"/>
    <w:rsid w:val="00D35626"/>
    <w:rsid w:val="00D40A11"/>
    <w:rsid w:val="00D476D0"/>
    <w:rsid w:val="00D47FE3"/>
    <w:rsid w:val="00D5779C"/>
    <w:rsid w:val="00D7074B"/>
    <w:rsid w:val="00D70B9E"/>
    <w:rsid w:val="00D7593B"/>
    <w:rsid w:val="00D8000E"/>
    <w:rsid w:val="00D8417D"/>
    <w:rsid w:val="00DC73B2"/>
    <w:rsid w:val="00DD51E1"/>
    <w:rsid w:val="00DD59BF"/>
    <w:rsid w:val="00DE4700"/>
    <w:rsid w:val="00DE4F80"/>
    <w:rsid w:val="00DF5A80"/>
    <w:rsid w:val="00E02710"/>
    <w:rsid w:val="00E07455"/>
    <w:rsid w:val="00E25549"/>
    <w:rsid w:val="00E3573B"/>
    <w:rsid w:val="00E42388"/>
    <w:rsid w:val="00E449AC"/>
    <w:rsid w:val="00E44B5F"/>
    <w:rsid w:val="00E454DD"/>
    <w:rsid w:val="00E65ACF"/>
    <w:rsid w:val="00E71CF1"/>
    <w:rsid w:val="00E9364C"/>
    <w:rsid w:val="00EB38FC"/>
    <w:rsid w:val="00EC28D7"/>
    <w:rsid w:val="00ED67F3"/>
    <w:rsid w:val="00EE0CA5"/>
    <w:rsid w:val="00F522D3"/>
    <w:rsid w:val="00F5652D"/>
    <w:rsid w:val="00F61713"/>
    <w:rsid w:val="00F65292"/>
    <w:rsid w:val="00F71EC4"/>
    <w:rsid w:val="00F82651"/>
    <w:rsid w:val="00F94148"/>
    <w:rsid w:val="00F94449"/>
    <w:rsid w:val="00F96311"/>
    <w:rsid w:val="00F97F6E"/>
    <w:rsid w:val="00FB2867"/>
    <w:rsid w:val="00FB310C"/>
    <w:rsid w:val="00FB42CE"/>
    <w:rsid w:val="00FB6F9B"/>
    <w:rsid w:val="00FC3C3D"/>
    <w:rsid w:val="00FC66FE"/>
    <w:rsid w:val="00FE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utente</cp:lastModifiedBy>
  <cp:revision>2</cp:revision>
  <dcterms:created xsi:type="dcterms:W3CDTF">2025-11-24T08:09:00Z</dcterms:created>
  <dcterms:modified xsi:type="dcterms:W3CDTF">2025-11-24T08:09:00Z</dcterms:modified>
</cp:coreProperties>
</file>