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93FA" w14:textId="54B5680C" w:rsidR="00077B67" w:rsidRDefault="00077B67" w:rsidP="0000323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0DCC545" w14:textId="77777777" w:rsidR="0040143B" w:rsidRDefault="0040143B" w:rsidP="0040143B">
      <w:pPr>
        <w:jc w:val="right"/>
      </w:pPr>
      <w:r>
        <w:t xml:space="preserve">Al Dirigente Scolastico </w:t>
      </w:r>
    </w:p>
    <w:p w14:paraId="5088BB9C" w14:textId="77777777" w:rsidR="0040143B" w:rsidRDefault="0040143B" w:rsidP="0040143B">
      <w:pPr>
        <w:jc w:val="right"/>
      </w:pPr>
      <w:r>
        <w:t xml:space="preserve">Al DSGA </w:t>
      </w:r>
    </w:p>
    <w:p w14:paraId="28923DD1" w14:textId="6201AB3B" w:rsidR="0040143B" w:rsidRDefault="00D02D20" w:rsidP="0040143B">
      <w:pPr>
        <w:pStyle w:val="Paragrafoelenco"/>
        <w:spacing w:before="120"/>
        <w:ind w:left="6744"/>
        <w:jc w:val="right"/>
      </w:pPr>
      <w:r>
        <w:t xml:space="preserve">I. </w:t>
      </w:r>
      <w:r w:rsidR="0040143B">
        <w:t>C. “Dante Alighieri” Leonforte</w:t>
      </w:r>
    </w:p>
    <w:p w14:paraId="0D5A5538" w14:textId="77777777" w:rsidR="0040143B" w:rsidRDefault="0040143B" w:rsidP="0040143B"/>
    <w:p w14:paraId="5D83F419" w14:textId="77777777" w:rsidR="0040143B" w:rsidRPr="007F7EDE" w:rsidRDefault="0040143B" w:rsidP="00401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F7EDE">
        <w:rPr>
          <w:b/>
        </w:rPr>
        <w:t>MODULO RICHIESTA MATERIALE DA ACQUISTARE</w:t>
      </w:r>
    </w:p>
    <w:p w14:paraId="2A384A1C" w14:textId="77777777" w:rsidR="0040143B" w:rsidRPr="007F7EDE" w:rsidRDefault="0040143B" w:rsidP="00401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F7EDE">
        <w:rPr>
          <w:b/>
        </w:rPr>
        <w:t>(Spese di Funzionamento Didattico / Progetti)</w:t>
      </w:r>
    </w:p>
    <w:p w14:paraId="4C7FE4A5" w14:textId="77777777" w:rsidR="0040143B" w:rsidRDefault="0040143B" w:rsidP="0040143B"/>
    <w:p w14:paraId="61736AED" w14:textId="77777777" w:rsidR="0040143B" w:rsidRDefault="0040143B" w:rsidP="0040143B"/>
    <w:p w14:paraId="23D9EFE6" w14:textId="77777777" w:rsidR="0040143B" w:rsidRDefault="0040143B" w:rsidP="0040143B">
      <w:pPr>
        <w:spacing w:line="300" w:lineRule="exact"/>
      </w:pPr>
      <w:r>
        <w:t>Il/la sottoscritto/a _____________________________________________________________________ in servizio presso _________________________________, in qualità di ______________________________</w:t>
      </w:r>
    </w:p>
    <w:p w14:paraId="7AD5104F" w14:textId="77777777" w:rsidR="0040143B" w:rsidRPr="007F7EDE" w:rsidRDefault="0040143B" w:rsidP="0040143B">
      <w:pPr>
        <w:spacing w:before="120" w:after="120" w:line="300" w:lineRule="exact"/>
        <w:jc w:val="center"/>
        <w:rPr>
          <w:b/>
        </w:rPr>
      </w:pPr>
      <w:r w:rsidRPr="007F7EDE">
        <w:rPr>
          <w:b/>
        </w:rPr>
        <w:t>CHIEDE</w:t>
      </w:r>
    </w:p>
    <w:p w14:paraId="5ADFAB05" w14:textId="77777777" w:rsidR="0040143B" w:rsidRDefault="0040143B" w:rsidP="0040143B">
      <w:pPr>
        <w:spacing w:line="300" w:lineRule="exact"/>
      </w:pPr>
      <w:r>
        <w:t xml:space="preserve">Per le necessità </w:t>
      </w:r>
      <w:r>
        <w:tab/>
      </w:r>
      <w:r>
        <w:sym w:font="Wingdings" w:char="F06D"/>
      </w:r>
      <w:r>
        <w:t xml:space="preserve"> didattiche</w:t>
      </w:r>
      <w:r>
        <w:tab/>
      </w:r>
      <w:r>
        <w:sym w:font="Wingdings" w:char="F06D"/>
      </w:r>
      <w:r>
        <w:t xml:space="preserve"> inerenti al Progetto ___________________________________</w:t>
      </w:r>
    </w:p>
    <w:p w14:paraId="51B0D6A0" w14:textId="77777777" w:rsidR="0040143B" w:rsidRDefault="0040143B" w:rsidP="0040143B">
      <w:pPr>
        <w:spacing w:line="300" w:lineRule="exact"/>
      </w:pPr>
      <w:r>
        <w:t>Dell’anno scolastico 20___/___  il seguente materiale:</w:t>
      </w:r>
    </w:p>
    <w:p w14:paraId="0826A2FA" w14:textId="77777777" w:rsidR="0040143B" w:rsidRDefault="0040143B" w:rsidP="0040143B">
      <w:pPr>
        <w:spacing w:line="300" w:lineRule="exac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7"/>
        <w:gridCol w:w="983"/>
        <w:gridCol w:w="2441"/>
        <w:gridCol w:w="1674"/>
        <w:gridCol w:w="1228"/>
        <w:gridCol w:w="1235"/>
      </w:tblGrid>
      <w:tr w:rsidR="0040143B" w:rsidRPr="007F7EDE" w14:paraId="621888FE" w14:textId="77777777" w:rsidTr="0040143B">
        <w:tc>
          <w:tcPr>
            <w:tcW w:w="2067" w:type="dxa"/>
          </w:tcPr>
          <w:p w14:paraId="4D47050B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Codice</w:t>
            </w:r>
          </w:p>
        </w:tc>
        <w:tc>
          <w:tcPr>
            <w:tcW w:w="983" w:type="dxa"/>
          </w:tcPr>
          <w:p w14:paraId="389967FD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Quantità</w:t>
            </w:r>
          </w:p>
        </w:tc>
        <w:tc>
          <w:tcPr>
            <w:tcW w:w="2441" w:type="dxa"/>
          </w:tcPr>
          <w:p w14:paraId="70372B73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DESCRIZIONE</w:t>
            </w:r>
          </w:p>
        </w:tc>
        <w:tc>
          <w:tcPr>
            <w:tcW w:w="1674" w:type="dxa"/>
          </w:tcPr>
          <w:p w14:paraId="0F8AD31E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Ditta/Catalogo</w:t>
            </w:r>
          </w:p>
        </w:tc>
        <w:tc>
          <w:tcPr>
            <w:tcW w:w="1228" w:type="dxa"/>
          </w:tcPr>
          <w:p w14:paraId="5BD1CE95" w14:textId="77777777" w:rsidR="0040143B" w:rsidRPr="007F7EDE" w:rsidRDefault="0040143B" w:rsidP="000120F1">
            <w:pPr>
              <w:jc w:val="center"/>
              <w:rPr>
                <w:b/>
              </w:rPr>
            </w:pPr>
            <w:r w:rsidRPr="007F7EDE">
              <w:rPr>
                <w:b/>
              </w:rPr>
              <w:t>Prezzo unitario IVA compresa</w:t>
            </w:r>
          </w:p>
        </w:tc>
        <w:tc>
          <w:tcPr>
            <w:tcW w:w="1235" w:type="dxa"/>
          </w:tcPr>
          <w:p w14:paraId="1AEF1C2C" w14:textId="77777777" w:rsidR="0040143B" w:rsidRPr="007F7EDE" w:rsidRDefault="0040143B" w:rsidP="000120F1">
            <w:pPr>
              <w:jc w:val="center"/>
              <w:rPr>
                <w:b/>
              </w:rPr>
            </w:pPr>
            <w:r>
              <w:rPr>
                <w:b/>
              </w:rPr>
              <w:t>Prezzo totale IVA compresa</w:t>
            </w:r>
          </w:p>
        </w:tc>
      </w:tr>
      <w:tr w:rsidR="0040143B" w14:paraId="3023742B" w14:textId="77777777" w:rsidTr="0040143B">
        <w:tc>
          <w:tcPr>
            <w:tcW w:w="2067" w:type="dxa"/>
          </w:tcPr>
          <w:p w14:paraId="624C5D46" w14:textId="77777777" w:rsidR="0040143B" w:rsidRDefault="0040143B" w:rsidP="000120F1"/>
        </w:tc>
        <w:tc>
          <w:tcPr>
            <w:tcW w:w="983" w:type="dxa"/>
          </w:tcPr>
          <w:p w14:paraId="26A340F0" w14:textId="77777777" w:rsidR="0040143B" w:rsidRDefault="0040143B" w:rsidP="000120F1"/>
        </w:tc>
        <w:tc>
          <w:tcPr>
            <w:tcW w:w="2441" w:type="dxa"/>
          </w:tcPr>
          <w:p w14:paraId="5FFF105A" w14:textId="77777777" w:rsidR="0040143B" w:rsidRDefault="0040143B" w:rsidP="000120F1"/>
        </w:tc>
        <w:tc>
          <w:tcPr>
            <w:tcW w:w="1674" w:type="dxa"/>
          </w:tcPr>
          <w:p w14:paraId="57232C61" w14:textId="77777777" w:rsidR="0040143B" w:rsidRDefault="0040143B" w:rsidP="000120F1"/>
        </w:tc>
        <w:tc>
          <w:tcPr>
            <w:tcW w:w="1228" w:type="dxa"/>
          </w:tcPr>
          <w:p w14:paraId="7B6A5D5A" w14:textId="77777777" w:rsidR="0040143B" w:rsidRDefault="0040143B" w:rsidP="000120F1"/>
        </w:tc>
        <w:tc>
          <w:tcPr>
            <w:tcW w:w="1235" w:type="dxa"/>
          </w:tcPr>
          <w:p w14:paraId="3A8C36EA" w14:textId="77777777" w:rsidR="0040143B" w:rsidRDefault="0040143B" w:rsidP="000120F1"/>
        </w:tc>
      </w:tr>
      <w:tr w:rsidR="0040143B" w14:paraId="72F83930" w14:textId="77777777" w:rsidTr="0040143B">
        <w:tc>
          <w:tcPr>
            <w:tcW w:w="2067" w:type="dxa"/>
          </w:tcPr>
          <w:p w14:paraId="5B2C6232" w14:textId="77777777" w:rsidR="0040143B" w:rsidRDefault="0040143B" w:rsidP="000120F1"/>
        </w:tc>
        <w:tc>
          <w:tcPr>
            <w:tcW w:w="983" w:type="dxa"/>
          </w:tcPr>
          <w:p w14:paraId="50C00A6E" w14:textId="77777777" w:rsidR="0040143B" w:rsidRDefault="0040143B" w:rsidP="000120F1"/>
        </w:tc>
        <w:tc>
          <w:tcPr>
            <w:tcW w:w="2441" w:type="dxa"/>
          </w:tcPr>
          <w:p w14:paraId="725CF7DF" w14:textId="77777777" w:rsidR="0040143B" w:rsidRDefault="0040143B" w:rsidP="000120F1"/>
        </w:tc>
        <w:tc>
          <w:tcPr>
            <w:tcW w:w="1674" w:type="dxa"/>
          </w:tcPr>
          <w:p w14:paraId="739E2503" w14:textId="77777777" w:rsidR="0040143B" w:rsidRDefault="0040143B" w:rsidP="000120F1"/>
        </w:tc>
        <w:tc>
          <w:tcPr>
            <w:tcW w:w="1228" w:type="dxa"/>
          </w:tcPr>
          <w:p w14:paraId="14FEDFCD" w14:textId="77777777" w:rsidR="0040143B" w:rsidRDefault="0040143B" w:rsidP="000120F1"/>
        </w:tc>
        <w:tc>
          <w:tcPr>
            <w:tcW w:w="1235" w:type="dxa"/>
          </w:tcPr>
          <w:p w14:paraId="10DC6AC1" w14:textId="77777777" w:rsidR="0040143B" w:rsidRDefault="0040143B" w:rsidP="000120F1"/>
        </w:tc>
      </w:tr>
      <w:tr w:rsidR="0040143B" w14:paraId="79D89179" w14:textId="77777777" w:rsidTr="0040143B">
        <w:tc>
          <w:tcPr>
            <w:tcW w:w="2067" w:type="dxa"/>
          </w:tcPr>
          <w:p w14:paraId="37B6E6CA" w14:textId="77777777" w:rsidR="0040143B" w:rsidRDefault="0040143B" w:rsidP="000120F1"/>
        </w:tc>
        <w:tc>
          <w:tcPr>
            <w:tcW w:w="983" w:type="dxa"/>
          </w:tcPr>
          <w:p w14:paraId="7EC0B310" w14:textId="77777777" w:rsidR="0040143B" w:rsidRDefault="0040143B" w:rsidP="000120F1"/>
        </w:tc>
        <w:tc>
          <w:tcPr>
            <w:tcW w:w="2441" w:type="dxa"/>
          </w:tcPr>
          <w:p w14:paraId="41A26B4B" w14:textId="77777777" w:rsidR="0040143B" w:rsidRDefault="0040143B" w:rsidP="000120F1"/>
        </w:tc>
        <w:tc>
          <w:tcPr>
            <w:tcW w:w="1674" w:type="dxa"/>
          </w:tcPr>
          <w:p w14:paraId="0EFAE71A" w14:textId="77777777" w:rsidR="0040143B" w:rsidRDefault="0040143B" w:rsidP="000120F1"/>
        </w:tc>
        <w:tc>
          <w:tcPr>
            <w:tcW w:w="1228" w:type="dxa"/>
          </w:tcPr>
          <w:p w14:paraId="4A809587" w14:textId="77777777" w:rsidR="0040143B" w:rsidRDefault="0040143B" w:rsidP="000120F1"/>
        </w:tc>
        <w:tc>
          <w:tcPr>
            <w:tcW w:w="1235" w:type="dxa"/>
          </w:tcPr>
          <w:p w14:paraId="41F54804" w14:textId="77777777" w:rsidR="0040143B" w:rsidRDefault="0040143B" w:rsidP="000120F1"/>
        </w:tc>
      </w:tr>
      <w:tr w:rsidR="0040143B" w14:paraId="3881D58A" w14:textId="77777777" w:rsidTr="0040143B">
        <w:tc>
          <w:tcPr>
            <w:tcW w:w="2067" w:type="dxa"/>
          </w:tcPr>
          <w:p w14:paraId="0451CEDD" w14:textId="77777777" w:rsidR="0040143B" w:rsidRDefault="0040143B" w:rsidP="000120F1"/>
        </w:tc>
        <w:tc>
          <w:tcPr>
            <w:tcW w:w="983" w:type="dxa"/>
          </w:tcPr>
          <w:p w14:paraId="5179AA28" w14:textId="77777777" w:rsidR="0040143B" w:rsidRDefault="0040143B" w:rsidP="000120F1"/>
        </w:tc>
        <w:tc>
          <w:tcPr>
            <w:tcW w:w="2441" w:type="dxa"/>
          </w:tcPr>
          <w:p w14:paraId="4381B160" w14:textId="77777777" w:rsidR="0040143B" w:rsidRDefault="0040143B" w:rsidP="000120F1"/>
        </w:tc>
        <w:tc>
          <w:tcPr>
            <w:tcW w:w="1674" w:type="dxa"/>
          </w:tcPr>
          <w:p w14:paraId="617E787B" w14:textId="77777777" w:rsidR="0040143B" w:rsidRDefault="0040143B" w:rsidP="000120F1"/>
        </w:tc>
        <w:tc>
          <w:tcPr>
            <w:tcW w:w="1228" w:type="dxa"/>
          </w:tcPr>
          <w:p w14:paraId="4BE0E0E6" w14:textId="77777777" w:rsidR="0040143B" w:rsidRDefault="0040143B" w:rsidP="000120F1"/>
        </w:tc>
        <w:tc>
          <w:tcPr>
            <w:tcW w:w="1235" w:type="dxa"/>
          </w:tcPr>
          <w:p w14:paraId="0D20A5B5" w14:textId="77777777" w:rsidR="0040143B" w:rsidRDefault="0040143B" w:rsidP="000120F1"/>
        </w:tc>
      </w:tr>
      <w:tr w:rsidR="0040143B" w14:paraId="53C8847B" w14:textId="77777777" w:rsidTr="0040143B">
        <w:tc>
          <w:tcPr>
            <w:tcW w:w="2067" w:type="dxa"/>
          </w:tcPr>
          <w:p w14:paraId="67E9DF3B" w14:textId="77777777" w:rsidR="0040143B" w:rsidRDefault="0040143B" w:rsidP="000120F1"/>
        </w:tc>
        <w:tc>
          <w:tcPr>
            <w:tcW w:w="983" w:type="dxa"/>
          </w:tcPr>
          <w:p w14:paraId="1225BAF2" w14:textId="77777777" w:rsidR="0040143B" w:rsidRDefault="0040143B" w:rsidP="000120F1"/>
        </w:tc>
        <w:tc>
          <w:tcPr>
            <w:tcW w:w="2441" w:type="dxa"/>
          </w:tcPr>
          <w:p w14:paraId="4C818797" w14:textId="77777777" w:rsidR="0040143B" w:rsidRDefault="0040143B" w:rsidP="000120F1"/>
        </w:tc>
        <w:tc>
          <w:tcPr>
            <w:tcW w:w="1674" w:type="dxa"/>
          </w:tcPr>
          <w:p w14:paraId="203B961B" w14:textId="77777777" w:rsidR="0040143B" w:rsidRDefault="0040143B" w:rsidP="000120F1"/>
        </w:tc>
        <w:tc>
          <w:tcPr>
            <w:tcW w:w="1228" w:type="dxa"/>
          </w:tcPr>
          <w:p w14:paraId="28FA5304" w14:textId="77777777" w:rsidR="0040143B" w:rsidRDefault="0040143B" w:rsidP="000120F1"/>
        </w:tc>
        <w:tc>
          <w:tcPr>
            <w:tcW w:w="1235" w:type="dxa"/>
          </w:tcPr>
          <w:p w14:paraId="264F85B0" w14:textId="77777777" w:rsidR="0040143B" w:rsidRDefault="0040143B" w:rsidP="000120F1"/>
        </w:tc>
      </w:tr>
      <w:tr w:rsidR="0040143B" w14:paraId="3D97FAEE" w14:textId="77777777" w:rsidTr="0040143B">
        <w:tc>
          <w:tcPr>
            <w:tcW w:w="2067" w:type="dxa"/>
          </w:tcPr>
          <w:p w14:paraId="4E8F50D4" w14:textId="77777777" w:rsidR="0040143B" w:rsidRDefault="0040143B" w:rsidP="000120F1"/>
        </w:tc>
        <w:tc>
          <w:tcPr>
            <w:tcW w:w="983" w:type="dxa"/>
          </w:tcPr>
          <w:p w14:paraId="6B1CAF4D" w14:textId="77777777" w:rsidR="0040143B" w:rsidRDefault="0040143B" w:rsidP="000120F1"/>
        </w:tc>
        <w:tc>
          <w:tcPr>
            <w:tcW w:w="2441" w:type="dxa"/>
          </w:tcPr>
          <w:p w14:paraId="467E1874" w14:textId="77777777" w:rsidR="0040143B" w:rsidRDefault="0040143B" w:rsidP="000120F1"/>
        </w:tc>
        <w:tc>
          <w:tcPr>
            <w:tcW w:w="1674" w:type="dxa"/>
          </w:tcPr>
          <w:p w14:paraId="6E7D012A" w14:textId="77777777" w:rsidR="0040143B" w:rsidRDefault="0040143B" w:rsidP="000120F1"/>
        </w:tc>
        <w:tc>
          <w:tcPr>
            <w:tcW w:w="1228" w:type="dxa"/>
          </w:tcPr>
          <w:p w14:paraId="4CA29F18" w14:textId="77777777" w:rsidR="0040143B" w:rsidRDefault="0040143B" w:rsidP="000120F1"/>
        </w:tc>
        <w:tc>
          <w:tcPr>
            <w:tcW w:w="1235" w:type="dxa"/>
          </w:tcPr>
          <w:p w14:paraId="15BE38DC" w14:textId="77777777" w:rsidR="0040143B" w:rsidRDefault="0040143B" w:rsidP="000120F1"/>
        </w:tc>
      </w:tr>
      <w:tr w:rsidR="0040143B" w14:paraId="14166E3F" w14:textId="77777777" w:rsidTr="0040143B">
        <w:tc>
          <w:tcPr>
            <w:tcW w:w="2067" w:type="dxa"/>
          </w:tcPr>
          <w:p w14:paraId="0A826058" w14:textId="77777777" w:rsidR="0040143B" w:rsidRDefault="0040143B" w:rsidP="000120F1"/>
        </w:tc>
        <w:tc>
          <w:tcPr>
            <w:tcW w:w="983" w:type="dxa"/>
          </w:tcPr>
          <w:p w14:paraId="46B6C851" w14:textId="77777777" w:rsidR="0040143B" w:rsidRDefault="0040143B" w:rsidP="000120F1"/>
        </w:tc>
        <w:tc>
          <w:tcPr>
            <w:tcW w:w="2441" w:type="dxa"/>
          </w:tcPr>
          <w:p w14:paraId="6D2F95AD" w14:textId="77777777" w:rsidR="0040143B" w:rsidRDefault="0040143B" w:rsidP="000120F1"/>
        </w:tc>
        <w:tc>
          <w:tcPr>
            <w:tcW w:w="1674" w:type="dxa"/>
          </w:tcPr>
          <w:p w14:paraId="558E0E46" w14:textId="77777777" w:rsidR="0040143B" w:rsidRDefault="0040143B" w:rsidP="000120F1"/>
        </w:tc>
        <w:tc>
          <w:tcPr>
            <w:tcW w:w="1228" w:type="dxa"/>
          </w:tcPr>
          <w:p w14:paraId="45C67A28" w14:textId="77777777" w:rsidR="0040143B" w:rsidRDefault="0040143B" w:rsidP="000120F1"/>
        </w:tc>
        <w:tc>
          <w:tcPr>
            <w:tcW w:w="1235" w:type="dxa"/>
          </w:tcPr>
          <w:p w14:paraId="6A492B7E" w14:textId="77777777" w:rsidR="0040143B" w:rsidRDefault="0040143B" w:rsidP="000120F1"/>
        </w:tc>
      </w:tr>
      <w:tr w:rsidR="0040143B" w14:paraId="2B470937" w14:textId="77777777" w:rsidTr="0040143B">
        <w:tc>
          <w:tcPr>
            <w:tcW w:w="2067" w:type="dxa"/>
          </w:tcPr>
          <w:p w14:paraId="3B9028D3" w14:textId="77777777" w:rsidR="0040143B" w:rsidRDefault="0040143B" w:rsidP="000120F1"/>
        </w:tc>
        <w:tc>
          <w:tcPr>
            <w:tcW w:w="983" w:type="dxa"/>
          </w:tcPr>
          <w:p w14:paraId="247AFA80" w14:textId="77777777" w:rsidR="0040143B" w:rsidRDefault="0040143B" w:rsidP="000120F1"/>
        </w:tc>
        <w:tc>
          <w:tcPr>
            <w:tcW w:w="2441" w:type="dxa"/>
          </w:tcPr>
          <w:p w14:paraId="1CE8BDCB" w14:textId="77777777" w:rsidR="0040143B" w:rsidRDefault="0040143B" w:rsidP="000120F1"/>
        </w:tc>
        <w:tc>
          <w:tcPr>
            <w:tcW w:w="1674" w:type="dxa"/>
          </w:tcPr>
          <w:p w14:paraId="27C5DE8D" w14:textId="77777777" w:rsidR="0040143B" w:rsidRDefault="0040143B" w:rsidP="000120F1"/>
        </w:tc>
        <w:tc>
          <w:tcPr>
            <w:tcW w:w="1228" w:type="dxa"/>
          </w:tcPr>
          <w:p w14:paraId="6CF79DD6" w14:textId="77777777" w:rsidR="0040143B" w:rsidRDefault="0040143B" w:rsidP="000120F1"/>
        </w:tc>
        <w:tc>
          <w:tcPr>
            <w:tcW w:w="1235" w:type="dxa"/>
          </w:tcPr>
          <w:p w14:paraId="726F1A0B" w14:textId="77777777" w:rsidR="0040143B" w:rsidRDefault="0040143B" w:rsidP="000120F1"/>
        </w:tc>
      </w:tr>
      <w:tr w:rsidR="0040143B" w14:paraId="72928E1F" w14:textId="77777777" w:rsidTr="0040143B">
        <w:tc>
          <w:tcPr>
            <w:tcW w:w="2067" w:type="dxa"/>
          </w:tcPr>
          <w:p w14:paraId="5F394823" w14:textId="77777777" w:rsidR="0040143B" w:rsidRDefault="0040143B" w:rsidP="000120F1"/>
        </w:tc>
        <w:tc>
          <w:tcPr>
            <w:tcW w:w="983" w:type="dxa"/>
          </w:tcPr>
          <w:p w14:paraId="339159A8" w14:textId="77777777" w:rsidR="0040143B" w:rsidRDefault="0040143B" w:rsidP="000120F1"/>
        </w:tc>
        <w:tc>
          <w:tcPr>
            <w:tcW w:w="2441" w:type="dxa"/>
          </w:tcPr>
          <w:p w14:paraId="6A294DEE" w14:textId="77777777" w:rsidR="0040143B" w:rsidRDefault="0040143B" w:rsidP="000120F1"/>
        </w:tc>
        <w:tc>
          <w:tcPr>
            <w:tcW w:w="1674" w:type="dxa"/>
          </w:tcPr>
          <w:p w14:paraId="4D9FA3BD" w14:textId="77777777" w:rsidR="0040143B" w:rsidRDefault="0040143B" w:rsidP="000120F1"/>
        </w:tc>
        <w:tc>
          <w:tcPr>
            <w:tcW w:w="1228" w:type="dxa"/>
          </w:tcPr>
          <w:p w14:paraId="0059624E" w14:textId="77777777" w:rsidR="0040143B" w:rsidRDefault="0040143B" w:rsidP="000120F1"/>
        </w:tc>
        <w:tc>
          <w:tcPr>
            <w:tcW w:w="1235" w:type="dxa"/>
          </w:tcPr>
          <w:p w14:paraId="001CF93F" w14:textId="77777777" w:rsidR="0040143B" w:rsidRDefault="0040143B" w:rsidP="000120F1"/>
        </w:tc>
      </w:tr>
      <w:tr w:rsidR="0040143B" w14:paraId="18AB503A" w14:textId="77777777" w:rsidTr="0040143B">
        <w:tc>
          <w:tcPr>
            <w:tcW w:w="2067" w:type="dxa"/>
          </w:tcPr>
          <w:p w14:paraId="7B63383A" w14:textId="77777777" w:rsidR="0040143B" w:rsidRDefault="0040143B" w:rsidP="000120F1"/>
        </w:tc>
        <w:tc>
          <w:tcPr>
            <w:tcW w:w="983" w:type="dxa"/>
          </w:tcPr>
          <w:p w14:paraId="287102D5" w14:textId="77777777" w:rsidR="0040143B" w:rsidRDefault="0040143B" w:rsidP="000120F1"/>
        </w:tc>
        <w:tc>
          <w:tcPr>
            <w:tcW w:w="2441" w:type="dxa"/>
          </w:tcPr>
          <w:p w14:paraId="12865F4D" w14:textId="77777777" w:rsidR="0040143B" w:rsidRDefault="0040143B" w:rsidP="000120F1"/>
        </w:tc>
        <w:tc>
          <w:tcPr>
            <w:tcW w:w="1674" w:type="dxa"/>
          </w:tcPr>
          <w:p w14:paraId="4802D01C" w14:textId="77777777" w:rsidR="0040143B" w:rsidRDefault="0040143B" w:rsidP="000120F1"/>
        </w:tc>
        <w:tc>
          <w:tcPr>
            <w:tcW w:w="1228" w:type="dxa"/>
          </w:tcPr>
          <w:p w14:paraId="2EF6926C" w14:textId="77777777" w:rsidR="0040143B" w:rsidRDefault="0040143B" w:rsidP="000120F1"/>
        </w:tc>
        <w:tc>
          <w:tcPr>
            <w:tcW w:w="1235" w:type="dxa"/>
          </w:tcPr>
          <w:p w14:paraId="445C0151" w14:textId="77777777" w:rsidR="0040143B" w:rsidRDefault="0040143B" w:rsidP="000120F1"/>
        </w:tc>
      </w:tr>
      <w:tr w:rsidR="0040143B" w14:paraId="0345E4A9" w14:textId="77777777" w:rsidTr="0040143B">
        <w:tc>
          <w:tcPr>
            <w:tcW w:w="2067" w:type="dxa"/>
          </w:tcPr>
          <w:p w14:paraId="7F3185B3" w14:textId="77777777" w:rsidR="0040143B" w:rsidRDefault="0040143B" w:rsidP="000120F1"/>
        </w:tc>
        <w:tc>
          <w:tcPr>
            <w:tcW w:w="983" w:type="dxa"/>
          </w:tcPr>
          <w:p w14:paraId="29E332EB" w14:textId="77777777" w:rsidR="0040143B" w:rsidRDefault="0040143B" w:rsidP="000120F1"/>
        </w:tc>
        <w:tc>
          <w:tcPr>
            <w:tcW w:w="2441" w:type="dxa"/>
          </w:tcPr>
          <w:p w14:paraId="0C2523D6" w14:textId="77777777" w:rsidR="0040143B" w:rsidRDefault="0040143B" w:rsidP="000120F1"/>
        </w:tc>
        <w:tc>
          <w:tcPr>
            <w:tcW w:w="1674" w:type="dxa"/>
          </w:tcPr>
          <w:p w14:paraId="07DC80A4" w14:textId="77777777" w:rsidR="0040143B" w:rsidRDefault="0040143B" w:rsidP="000120F1"/>
        </w:tc>
        <w:tc>
          <w:tcPr>
            <w:tcW w:w="1228" w:type="dxa"/>
          </w:tcPr>
          <w:p w14:paraId="313FDA63" w14:textId="77777777" w:rsidR="0040143B" w:rsidRDefault="0040143B" w:rsidP="000120F1"/>
        </w:tc>
        <w:tc>
          <w:tcPr>
            <w:tcW w:w="1235" w:type="dxa"/>
          </w:tcPr>
          <w:p w14:paraId="79A9D463" w14:textId="77777777" w:rsidR="0040143B" w:rsidRDefault="0040143B" w:rsidP="000120F1"/>
        </w:tc>
      </w:tr>
      <w:tr w:rsidR="0040143B" w14:paraId="200DAF59" w14:textId="77777777" w:rsidTr="0040143B">
        <w:tc>
          <w:tcPr>
            <w:tcW w:w="2067" w:type="dxa"/>
          </w:tcPr>
          <w:p w14:paraId="2B61E344" w14:textId="77777777" w:rsidR="0040143B" w:rsidRDefault="0040143B" w:rsidP="000120F1"/>
        </w:tc>
        <w:tc>
          <w:tcPr>
            <w:tcW w:w="983" w:type="dxa"/>
          </w:tcPr>
          <w:p w14:paraId="65586033" w14:textId="77777777" w:rsidR="0040143B" w:rsidRDefault="0040143B" w:rsidP="000120F1"/>
        </w:tc>
        <w:tc>
          <w:tcPr>
            <w:tcW w:w="2441" w:type="dxa"/>
          </w:tcPr>
          <w:p w14:paraId="0A6F73B9" w14:textId="77777777" w:rsidR="0040143B" w:rsidRDefault="0040143B" w:rsidP="000120F1"/>
        </w:tc>
        <w:tc>
          <w:tcPr>
            <w:tcW w:w="1674" w:type="dxa"/>
          </w:tcPr>
          <w:p w14:paraId="70B748F6" w14:textId="77777777" w:rsidR="0040143B" w:rsidRDefault="0040143B" w:rsidP="000120F1"/>
        </w:tc>
        <w:tc>
          <w:tcPr>
            <w:tcW w:w="1228" w:type="dxa"/>
          </w:tcPr>
          <w:p w14:paraId="4276ED85" w14:textId="77777777" w:rsidR="0040143B" w:rsidRDefault="0040143B" w:rsidP="000120F1"/>
        </w:tc>
        <w:tc>
          <w:tcPr>
            <w:tcW w:w="1235" w:type="dxa"/>
          </w:tcPr>
          <w:p w14:paraId="6782CD5F" w14:textId="77777777" w:rsidR="0040143B" w:rsidRDefault="0040143B" w:rsidP="000120F1"/>
        </w:tc>
      </w:tr>
      <w:tr w:rsidR="0040143B" w14:paraId="50FBF7BC" w14:textId="77777777" w:rsidTr="0040143B">
        <w:tc>
          <w:tcPr>
            <w:tcW w:w="2067" w:type="dxa"/>
          </w:tcPr>
          <w:p w14:paraId="480CAA25" w14:textId="77777777" w:rsidR="0040143B" w:rsidRDefault="0040143B" w:rsidP="000120F1"/>
        </w:tc>
        <w:tc>
          <w:tcPr>
            <w:tcW w:w="983" w:type="dxa"/>
          </w:tcPr>
          <w:p w14:paraId="28E82BDA" w14:textId="77777777" w:rsidR="0040143B" w:rsidRDefault="0040143B" w:rsidP="000120F1"/>
        </w:tc>
        <w:tc>
          <w:tcPr>
            <w:tcW w:w="2441" w:type="dxa"/>
          </w:tcPr>
          <w:p w14:paraId="6DE71EF0" w14:textId="77777777" w:rsidR="0040143B" w:rsidRDefault="0040143B" w:rsidP="000120F1"/>
        </w:tc>
        <w:tc>
          <w:tcPr>
            <w:tcW w:w="1674" w:type="dxa"/>
          </w:tcPr>
          <w:p w14:paraId="569AC7BC" w14:textId="77777777" w:rsidR="0040143B" w:rsidRDefault="0040143B" w:rsidP="000120F1"/>
        </w:tc>
        <w:tc>
          <w:tcPr>
            <w:tcW w:w="1228" w:type="dxa"/>
          </w:tcPr>
          <w:p w14:paraId="0AED5C87" w14:textId="77777777" w:rsidR="0040143B" w:rsidRDefault="0040143B" w:rsidP="000120F1"/>
        </w:tc>
        <w:tc>
          <w:tcPr>
            <w:tcW w:w="1235" w:type="dxa"/>
          </w:tcPr>
          <w:p w14:paraId="4F0369BB" w14:textId="77777777" w:rsidR="0040143B" w:rsidRDefault="0040143B" w:rsidP="000120F1"/>
        </w:tc>
      </w:tr>
      <w:tr w:rsidR="0040143B" w14:paraId="625B4A99" w14:textId="77777777" w:rsidTr="0040143B">
        <w:tc>
          <w:tcPr>
            <w:tcW w:w="2067" w:type="dxa"/>
          </w:tcPr>
          <w:p w14:paraId="6D5BC81A" w14:textId="77777777" w:rsidR="0040143B" w:rsidRDefault="0040143B" w:rsidP="000120F1"/>
        </w:tc>
        <w:tc>
          <w:tcPr>
            <w:tcW w:w="983" w:type="dxa"/>
          </w:tcPr>
          <w:p w14:paraId="7518815B" w14:textId="77777777" w:rsidR="0040143B" w:rsidRDefault="0040143B" w:rsidP="000120F1"/>
        </w:tc>
        <w:tc>
          <w:tcPr>
            <w:tcW w:w="2441" w:type="dxa"/>
          </w:tcPr>
          <w:p w14:paraId="48278043" w14:textId="77777777" w:rsidR="0040143B" w:rsidRDefault="0040143B" w:rsidP="000120F1"/>
        </w:tc>
        <w:tc>
          <w:tcPr>
            <w:tcW w:w="1674" w:type="dxa"/>
          </w:tcPr>
          <w:p w14:paraId="2E705C17" w14:textId="77777777" w:rsidR="0040143B" w:rsidRDefault="0040143B" w:rsidP="000120F1"/>
        </w:tc>
        <w:tc>
          <w:tcPr>
            <w:tcW w:w="1228" w:type="dxa"/>
          </w:tcPr>
          <w:p w14:paraId="2789985A" w14:textId="77777777" w:rsidR="0040143B" w:rsidRDefault="0040143B" w:rsidP="000120F1"/>
        </w:tc>
        <w:tc>
          <w:tcPr>
            <w:tcW w:w="1235" w:type="dxa"/>
          </w:tcPr>
          <w:p w14:paraId="64A67ECC" w14:textId="77777777" w:rsidR="0040143B" w:rsidRDefault="0040143B" w:rsidP="000120F1"/>
        </w:tc>
      </w:tr>
      <w:tr w:rsidR="0040143B" w14:paraId="6B7A7F0A" w14:textId="77777777" w:rsidTr="0040143B">
        <w:tc>
          <w:tcPr>
            <w:tcW w:w="2067" w:type="dxa"/>
          </w:tcPr>
          <w:p w14:paraId="6349BE66" w14:textId="77777777" w:rsidR="0040143B" w:rsidRDefault="0040143B" w:rsidP="000120F1"/>
        </w:tc>
        <w:tc>
          <w:tcPr>
            <w:tcW w:w="983" w:type="dxa"/>
          </w:tcPr>
          <w:p w14:paraId="1F1A41B3" w14:textId="77777777" w:rsidR="0040143B" w:rsidRDefault="0040143B" w:rsidP="000120F1"/>
        </w:tc>
        <w:tc>
          <w:tcPr>
            <w:tcW w:w="2441" w:type="dxa"/>
          </w:tcPr>
          <w:p w14:paraId="4D57200E" w14:textId="77777777" w:rsidR="0040143B" w:rsidRDefault="0040143B" w:rsidP="000120F1"/>
        </w:tc>
        <w:tc>
          <w:tcPr>
            <w:tcW w:w="1674" w:type="dxa"/>
          </w:tcPr>
          <w:p w14:paraId="2275A37C" w14:textId="77777777" w:rsidR="0040143B" w:rsidRDefault="0040143B" w:rsidP="000120F1"/>
        </w:tc>
        <w:tc>
          <w:tcPr>
            <w:tcW w:w="1228" w:type="dxa"/>
          </w:tcPr>
          <w:p w14:paraId="160DA331" w14:textId="77777777" w:rsidR="0040143B" w:rsidRDefault="0040143B" w:rsidP="000120F1"/>
        </w:tc>
        <w:tc>
          <w:tcPr>
            <w:tcW w:w="1235" w:type="dxa"/>
          </w:tcPr>
          <w:p w14:paraId="243A4BCB" w14:textId="77777777" w:rsidR="0040143B" w:rsidRDefault="0040143B" w:rsidP="000120F1"/>
        </w:tc>
      </w:tr>
      <w:tr w:rsidR="00C03F8C" w14:paraId="5E0D9728" w14:textId="77777777" w:rsidTr="0040143B">
        <w:tc>
          <w:tcPr>
            <w:tcW w:w="2067" w:type="dxa"/>
          </w:tcPr>
          <w:p w14:paraId="6BBFFF13" w14:textId="77777777" w:rsidR="00C03F8C" w:rsidRDefault="00C03F8C" w:rsidP="000120F1"/>
        </w:tc>
        <w:tc>
          <w:tcPr>
            <w:tcW w:w="983" w:type="dxa"/>
          </w:tcPr>
          <w:p w14:paraId="3FA972AA" w14:textId="77777777" w:rsidR="00C03F8C" w:rsidRDefault="00C03F8C" w:rsidP="000120F1"/>
        </w:tc>
        <w:tc>
          <w:tcPr>
            <w:tcW w:w="2441" w:type="dxa"/>
          </w:tcPr>
          <w:p w14:paraId="62A0B9D9" w14:textId="77777777" w:rsidR="00C03F8C" w:rsidRDefault="00C03F8C" w:rsidP="000120F1"/>
        </w:tc>
        <w:tc>
          <w:tcPr>
            <w:tcW w:w="1674" w:type="dxa"/>
          </w:tcPr>
          <w:p w14:paraId="4B06AEB8" w14:textId="77777777" w:rsidR="00C03F8C" w:rsidRDefault="00C03F8C" w:rsidP="000120F1"/>
        </w:tc>
        <w:tc>
          <w:tcPr>
            <w:tcW w:w="1228" w:type="dxa"/>
          </w:tcPr>
          <w:p w14:paraId="5A69B078" w14:textId="77777777" w:rsidR="00C03F8C" w:rsidRDefault="00C03F8C" w:rsidP="000120F1"/>
        </w:tc>
        <w:tc>
          <w:tcPr>
            <w:tcW w:w="1235" w:type="dxa"/>
          </w:tcPr>
          <w:p w14:paraId="23A3CD74" w14:textId="77777777" w:rsidR="00C03F8C" w:rsidRDefault="00C03F8C" w:rsidP="000120F1"/>
        </w:tc>
      </w:tr>
      <w:tr w:rsidR="00C03F8C" w14:paraId="4A0AA39A" w14:textId="77777777" w:rsidTr="0040143B">
        <w:tc>
          <w:tcPr>
            <w:tcW w:w="2067" w:type="dxa"/>
          </w:tcPr>
          <w:p w14:paraId="4A6CC654" w14:textId="77777777" w:rsidR="00C03F8C" w:rsidRDefault="00C03F8C" w:rsidP="000120F1"/>
        </w:tc>
        <w:tc>
          <w:tcPr>
            <w:tcW w:w="983" w:type="dxa"/>
          </w:tcPr>
          <w:p w14:paraId="4A015477" w14:textId="77777777" w:rsidR="00C03F8C" w:rsidRDefault="00C03F8C" w:rsidP="000120F1"/>
        </w:tc>
        <w:tc>
          <w:tcPr>
            <w:tcW w:w="2441" w:type="dxa"/>
          </w:tcPr>
          <w:p w14:paraId="30122BCE" w14:textId="77777777" w:rsidR="00C03F8C" w:rsidRDefault="00C03F8C" w:rsidP="000120F1"/>
        </w:tc>
        <w:tc>
          <w:tcPr>
            <w:tcW w:w="1674" w:type="dxa"/>
          </w:tcPr>
          <w:p w14:paraId="442737C1" w14:textId="77777777" w:rsidR="00C03F8C" w:rsidRDefault="00C03F8C" w:rsidP="000120F1"/>
        </w:tc>
        <w:tc>
          <w:tcPr>
            <w:tcW w:w="1228" w:type="dxa"/>
          </w:tcPr>
          <w:p w14:paraId="2F92D09D" w14:textId="77777777" w:rsidR="00C03F8C" w:rsidRDefault="00C03F8C" w:rsidP="000120F1"/>
        </w:tc>
        <w:tc>
          <w:tcPr>
            <w:tcW w:w="1235" w:type="dxa"/>
          </w:tcPr>
          <w:p w14:paraId="2E59E749" w14:textId="77777777" w:rsidR="00C03F8C" w:rsidRDefault="00C03F8C" w:rsidP="000120F1"/>
        </w:tc>
      </w:tr>
      <w:tr w:rsidR="00C03F8C" w14:paraId="27455B2E" w14:textId="77777777" w:rsidTr="0040143B">
        <w:tc>
          <w:tcPr>
            <w:tcW w:w="2067" w:type="dxa"/>
          </w:tcPr>
          <w:p w14:paraId="15331ABF" w14:textId="77777777" w:rsidR="00C03F8C" w:rsidRDefault="00C03F8C" w:rsidP="000120F1"/>
        </w:tc>
        <w:tc>
          <w:tcPr>
            <w:tcW w:w="983" w:type="dxa"/>
          </w:tcPr>
          <w:p w14:paraId="6495D605" w14:textId="77777777" w:rsidR="00C03F8C" w:rsidRDefault="00C03F8C" w:rsidP="000120F1"/>
        </w:tc>
        <w:tc>
          <w:tcPr>
            <w:tcW w:w="2441" w:type="dxa"/>
          </w:tcPr>
          <w:p w14:paraId="63406657" w14:textId="77777777" w:rsidR="00C03F8C" w:rsidRDefault="00C03F8C" w:rsidP="000120F1"/>
        </w:tc>
        <w:tc>
          <w:tcPr>
            <w:tcW w:w="1674" w:type="dxa"/>
          </w:tcPr>
          <w:p w14:paraId="38A3005B" w14:textId="77777777" w:rsidR="00C03F8C" w:rsidRDefault="00C03F8C" w:rsidP="000120F1"/>
        </w:tc>
        <w:tc>
          <w:tcPr>
            <w:tcW w:w="1228" w:type="dxa"/>
          </w:tcPr>
          <w:p w14:paraId="60517A59" w14:textId="77777777" w:rsidR="00C03F8C" w:rsidRDefault="00C03F8C" w:rsidP="000120F1"/>
        </w:tc>
        <w:tc>
          <w:tcPr>
            <w:tcW w:w="1235" w:type="dxa"/>
          </w:tcPr>
          <w:p w14:paraId="30CF99A0" w14:textId="77777777" w:rsidR="00C03F8C" w:rsidRDefault="00C03F8C" w:rsidP="000120F1"/>
        </w:tc>
      </w:tr>
      <w:tr w:rsidR="00C03F8C" w14:paraId="1541B8D2" w14:textId="77777777" w:rsidTr="0040143B">
        <w:tc>
          <w:tcPr>
            <w:tcW w:w="2067" w:type="dxa"/>
          </w:tcPr>
          <w:p w14:paraId="2AC7B533" w14:textId="77777777" w:rsidR="00C03F8C" w:rsidRDefault="00C03F8C" w:rsidP="000120F1"/>
        </w:tc>
        <w:tc>
          <w:tcPr>
            <w:tcW w:w="983" w:type="dxa"/>
          </w:tcPr>
          <w:p w14:paraId="4A7F35ED" w14:textId="77777777" w:rsidR="00C03F8C" w:rsidRDefault="00C03F8C" w:rsidP="000120F1"/>
        </w:tc>
        <w:tc>
          <w:tcPr>
            <w:tcW w:w="2441" w:type="dxa"/>
          </w:tcPr>
          <w:p w14:paraId="0D449B1E" w14:textId="77777777" w:rsidR="00C03F8C" w:rsidRDefault="00C03F8C" w:rsidP="000120F1"/>
        </w:tc>
        <w:tc>
          <w:tcPr>
            <w:tcW w:w="1674" w:type="dxa"/>
          </w:tcPr>
          <w:p w14:paraId="1BFF9575" w14:textId="77777777" w:rsidR="00C03F8C" w:rsidRDefault="00C03F8C" w:rsidP="000120F1"/>
        </w:tc>
        <w:tc>
          <w:tcPr>
            <w:tcW w:w="1228" w:type="dxa"/>
          </w:tcPr>
          <w:p w14:paraId="37156EE3" w14:textId="77777777" w:rsidR="00C03F8C" w:rsidRDefault="00C03F8C" w:rsidP="000120F1"/>
        </w:tc>
        <w:tc>
          <w:tcPr>
            <w:tcW w:w="1235" w:type="dxa"/>
          </w:tcPr>
          <w:p w14:paraId="4C4BDBF2" w14:textId="77777777" w:rsidR="00C03F8C" w:rsidRDefault="00C03F8C" w:rsidP="000120F1"/>
        </w:tc>
      </w:tr>
      <w:tr w:rsidR="00C03F8C" w14:paraId="5AFEA8DB" w14:textId="77777777" w:rsidTr="0040143B">
        <w:tc>
          <w:tcPr>
            <w:tcW w:w="2067" w:type="dxa"/>
          </w:tcPr>
          <w:p w14:paraId="155C04F7" w14:textId="77777777" w:rsidR="00C03F8C" w:rsidRDefault="00C03F8C" w:rsidP="000120F1"/>
        </w:tc>
        <w:tc>
          <w:tcPr>
            <w:tcW w:w="983" w:type="dxa"/>
          </w:tcPr>
          <w:p w14:paraId="063745CF" w14:textId="77777777" w:rsidR="00C03F8C" w:rsidRDefault="00C03F8C" w:rsidP="000120F1"/>
        </w:tc>
        <w:tc>
          <w:tcPr>
            <w:tcW w:w="2441" w:type="dxa"/>
          </w:tcPr>
          <w:p w14:paraId="117DD405" w14:textId="77777777" w:rsidR="00C03F8C" w:rsidRDefault="00C03F8C" w:rsidP="000120F1"/>
        </w:tc>
        <w:tc>
          <w:tcPr>
            <w:tcW w:w="1674" w:type="dxa"/>
          </w:tcPr>
          <w:p w14:paraId="233B71AD" w14:textId="77777777" w:rsidR="00C03F8C" w:rsidRDefault="00C03F8C" w:rsidP="000120F1"/>
        </w:tc>
        <w:tc>
          <w:tcPr>
            <w:tcW w:w="1228" w:type="dxa"/>
          </w:tcPr>
          <w:p w14:paraId="3A84B39E" w14:textId="77777777" w:rsidR="00C03F8C" w:rsidRDefault="00C03F8C" w:rsidP="000120F1"/>
        </w:tc>
        <w:tc>
          <w:tcPr>
            <w:tcW w:w="1235" w:type="dxa"/>
          </w:tcPr>
          <w:p w14:paraId="0FEB8FF7" w14:textId="77777777" w:rsidR="00C03F8C" w:rsidRDefault="00C03F8C" w:rsidP="000120F1"/>
        </w:tc>
      </w:tr>
      <w:tr w:rsidR="00C03F8C" w14:paraId="3E612D82" w14:textId="77777777" w:rsidTr="0040143B">
        <w:tc>
          <w:tcPr>
            <w:tcW w:w="2067" w:type="dxa"/>
          </w:tcPr>
          <w:p w14:paraId="76A0C740" w14:textId="77777777" w:rsidR="00C03F8C" w:rsidRDefault="00C03F8C" w:rsidP="000120F1"/>
        </w:tc>
        <w:tc>
          <w:tcPr>
            <w:tcW w:w="983" w:type="dxa"/>
          </w:tcPr>
          <w:p w14:paraId="1108DF75" w14:textId="77777777" w:rsidR="00C03F8C" w:rsidRDefault="00C03F8C" w:rsidP="000120F1"/>
        </w:tc>
        <w:tc>
          <w:tcPr>
            <w:tcW w:w="2441" w:type="dxa"/>
          </w:tcPr>
          <w:p w14:paraId="1C715310" w14:textId="77777777" w:rsidR="00C03F8C" w:rsidRDefault="00C03F8C" w:rsidP="000120F1"/>
        </w:tc>
        <w:tc>
          <w:tcPr>
            <w:tcW w:w="1674" w:type="dxa"/>
          </w:tcPr>
          <w:p w14:paraId="428C5232" w14:textId="77777777" w:rsidR="00C03F8C" w:rsidRDefault="00C03F8C" w:rsidP="000120F1"/>
        </w:tc>
        <w:tc>
          <w:tcPr>
            <w:tcW w:w="1228" w:type="dxa"/>
          </w:tcPr>
          <w:p w14:paraId="1C3A29A6" w14:textId="77777777" w:rsidR="00C03F8C" w:rsidRDefault="00C03F8C" w:rsidP="000120F1"/>
        </w:tc>
        <w:tc>
          <w:tcPr>
            <w:tcW w:w="1235" w:type="dxa"/>
          </w:tcPr>
          <w:p w14:paraId="7E5C84D7" w14:textId="77777777" w:rsidR="00C03F8C" w:rsidRDefault="00C03F8C" w:rsidP="000120F1"/>
        </w:tc>
      </w:tr>
      <w:tr w:rsidR="00C03F8C" w14:paraId="6F24BFCF" w14:textId="77777777" w:rsidTr="0040143B">
        <w:tc>
          <w:tcPr>
            <w:tcW w:w="2067" w:type="dxa"/>
          </w:tcPr>
          <w:p w14:paraId="311BA261" w14:textId="77777777" w:rsidR="00C03F8C" w:rsidRDefault="00C03F8C" w:rsidP="000120F1"/>
        </w:tc>
        <w:tc>
          <w:tcPr>
            <w:tcW w:w="983" w:type="dxa"/>
          </w:tcPr>
          <w:p w14:paraId="0C312807" w14:textId="77777777" w:rsidR="00C03F8C" w:rsidRDefault="00C03F8C" w:rsidP="000120F1"/>
        </w:tc>
        <w:tc>
          <w:tcPr>
            <w:tcW w:w="2441" w:type="dxa"/>
          </w:tcPr>
          <w:p w14:paraId="54D93E47" w14:textId="77777777" w:rsidR="00C03F8C" w:rsidRDefault="00C03F8C" w:rsidP="000120F1"/>
        </w:tc>
        <w:tc>
          <w:tcPr>
            <w:tcW w:w="1674" w:type="dxa"/>
          </w:tcPr>
          <w:p w14:paraId="2D370A4D" w14:textId="77777777" w:rsidR="00C03F8C" w:rsidRDefault="00C03F8C" w:rsidP="000120F1"/>
        </w:tc>
        <w:tc>
          <w:tcPr>
            <w:tcW w:w="1228" w:type="dxa"/>
          </w:tcPr>
          <w:p w14:paraId="33930404" w14:textId="77777777" w:rsidR="00C03F8C" w:rsidRDefault="00C03F8C" w:rsidP="000120F1"/>
        </w:tc>
        <w:tc>
          <w:tcPr>
            <w:tcW w:w="1235" w:type="dxa"/>
          </w:tcPr>
          <w:p w14:paraId="2A0DD157" w14:textId="77777777" w:rsidR="00C03F8C" w:rsidRDefault="00C03F8C" w:rsidP="000120F1"/>
        </w:tc>
      </w:tr>
      <w:tr w:rsidR="00C03F8C" w14:paraId="3E515733" w14:textId="77777777" w:rsidTr="0040143B">
        <w:tc>
          <w:tcPr>
            <w:tcW w:w="2067" w:type="dxa"/>
          </w:tcPr>
          <w:p w14:paraId="6FDF53CB" w14:textId="77777777" w:rsidR="00C03F8C" w:rsidRDefault="00C03F8C" w:rsidP="000120F1"/>
        </w:tc>
        <w:tc>
          <w:tcPr>
            <w:tcW w:w="983" w:type="dxa"/>
          </w:tcPr>
          <w:p w14:paraId="659E8CA7" w14:textId="77777777" w:rsidR="00C03F8C" w:rsidRDefault="00C03F8C" w:rsidP="000120F1"/>
        </w:tc>
        <w:tc>
          <w:tcPr>
            <w:tcW w:w="2441" w:type="dxa"/>
          </w:tcPr>
          <w:p w14:paraId="0E86D0E4" w14:textId="77777777" w:rsidR="00C03F8C" w:rsidRDefault="00C03F8C" w:rsidP="000120F1"/>
        </w:tc>
        <w:tc>
          <w:tcPr>
            <w:tcW w:w="1674" w:type="dxa"/>
          </w:tcPr>
          <w:p w14:paraId="650875B8" w14:textId="77777777" w:rsidR="00C03F8C" w:rsidRDefault="00C03F8C" w:rsidP="000120F1"/>
        </w:tc>
        <w:tc>
          <w:tcPr>
            <w:tcW w:w="1228" w:type="dxa"/>
          </w:tcPr>
          <w:p w14:paraId="10990B35" w14:textId="77777777" w:rsidR="00C03F8C" w:rsidRDefault="00C03F8C" w:rsidP="000120F1"/>
        </w:tc>
        <w:tc>
          <w:tcPr>
            <w:tcW w:w="1235" w:type="dxa"/>
          </w:tcPr>
          <w:p w14:paraId="5A4FB14A" w14:textId="77777777" w:rsidR="00C03F8C" w:rsidRDefault="00C03F8C" w:rsidP="000120F1"/>
        </w:tc>
      </w:tr>
      <w:tr w:rsidR="00C03F8C" w14:paraId="253E6854" w14:textId="77777777" w:rsidTr="0040143B">
        <w:tc>
          <w:tcPr>
            <w:tcW w:w="2067" w:type="dxa"/>
          </w:tcPr>
          <w:p w14:paraId="518B07E8" w14:textId="77777777" w:rsidR="00C03F8C" w:rsidRDefault="00C03F8C" w:rsidP="000120F1"/>
        </w:tc>
        <w:tc>
          <w:tcPr>
            <w:tcW w:w="983" w:type="dxa"/>
          </w:tcPr>
          <w:p w14:paraId="5DBB3AF4" w14:textId="77777777" w:rsidR="00C03F8C" w:rsidRDefault="00C03F8C" w:rsidP="000120F1"/>
        </w:tc>
        <w:tc>
          <w:tcPr>
            <w:tcW w:w="2441" w:type="dxa"/>
          </w:tcPr>
          <w:p w14:paraId="72D17D27" w14:textId="77777777" w:rsidR="00C03F8C" w:rsidRDefault="00C03F8C" w:rsidP="000120F1"/>
        </w:tc>
        <w:tc>
          <w:tcPr>
            <w:tcW w:w="1674" w:type="dxa"/>
          </w:tcPr>
          <w:p w14:paraId="69BB2B30" w14:textId="77777777" w:rsidR="00C03F8C" w:rsidRDefault="00C03F8C" w:rsidP="000120F1"/>
        </w:tc>
        <w:tc>
          <w:tcPr>
            <w:tcW w:w="1228" w:type="dxa"/>
          </w:tcPr>
          <w:p w14:paraId="4C74D18A" w14:textId="77777777" w:rsidR="00C03F8C" w:rsidRDefault="00C03F8C" w:rsidP="000120F1"/>
        </w:tc>
        <w:tc>
          <w:tcPr>
            <w:tcW w:w="1235" w:type="dxa"/>
          </w:tcPr>
          <w:p w14:paraId="389773B3" w14:textId="77777777" w:rsidR="00C03F8C" w:rsidRDefault="00C03F8C" w:rsidP="000120F1"/>
        </w:tc>
      </w:tr>
      <w:tr w:rsidR="00C03F8C" w14:paraId="03632A76" w14:textId="77777777" w:rsidTr="0040143B">
        <w:tc>
          <w:tcPr>
            <w:tcW w:w="2067" w:type="dxa"/>
          </w:tcPr>
          <w:p w14:paraId="6635313C" w14:textId="77777777" w:rsidR="00C03F8C" w:rsidRDefault="00C03F8C" w:rsidP="000120F1"/>
        </w:tc>
        <w:tc>
          <w:tcPr>
            <w:tcW w:w="983" w:type="dxa"/>
          </w:tcPr>
          <w:p w14:paraId="21AEB905" w14:textId="77777777" w:rsidR="00C03F8C" w:rsidRDefault="00C03F8C" w:rsidP="000120F1"/>
        </w:tc>
        <w:tc>
          <w:tcPr>
            <w:tcW w:w="2441" w:type="dxa"/>
          </w:tcPr>
          <w:p w14:paraId="46FCAFB6" w14:textId="77777777" w:rsidR="00C03F8C" w:rsidRDefault="00C03F8C" w:rsidP="000120F1"/>
        </w:tc>
        <w:tc>
          <w:tcPr>
            <w:tcW w:w="1674" w:type="dxa"/>
          </w:tcPr>
          <w:p w14:paraId="66EDAA1D" w14:textId="77777777" w:rsidR="00C03F8C" w:rsidRDefault="00C03F8C" w:rsidP="000120F1"/>
        </w:tc>
        <w:tc>
          <w:tcPr>
            <w:tcW w:w="1228" w:type="dxa"/>
          </w:tcPr>
          <w:p w14:paraId="46A401F0" w14:textId="77777777" w:rsidR="00C03F8C" w:rsidRDefault="00C03F8C" w:rsidP="000120F1"/>
        </w:tc>
        <w:tc>
          <w:tcPr>
            <w:tcW w:w="1235" w:type="dxa"/>
          </w:tcPr>
          <w:p w14:paraId="1CEB2124" w14:textId="77777777" w:rsidR="00C03F8C" w:rsidRDefault="00C03F8C" w:rsidP="000120F1"/>
        </w:tc>
      </w:tr>
      <w:tr w:rsidR="00C03F8C" w14:paraId="07CD399B" w14:textId="77777777" w:rsidTr="0040143B">
        <w:tc>
          <w:tcPr>
            <w:tcW w:w="2067" w:type="dxa"/>
          </w:tcPr>
          <w:p w14:paraId="0E60B62E" w14:textId="77777777" w:rsidR="00C03F8C" w:rsidRDefault="00C03F8C" w:rsidP="000120F1"/>
        </w:tc>
        <w:tc>
          <w:tcPr>
            <w:tcW w:w="983" w:type="dxa"/>
          </w:tcPr>
          <w:p w14:paraId="2F39B6DD" w14:textId="77777777" w:rsidR="00C03F8C" w:rsidRDefault="00C03F8C" w:rsidP="000120F1"/>
        </w:tc>
        <w:tc>
          <w:tcPr>
            <w:tcW w:w="2441" w:type="dxa"/>
          </w:tcPr>
          <w:p w14:paraId="5428FFF2" w14:textId="77777777" w:rsidR="00C03F8C" w:rsidRDefault="00C03F8C" w:rsidP="000120F1"/>
        </w:tc>
        <w:tc>
          <w:tcPr>
            <w:tcW w:w="1674" w:type="dxa"/>
          </w:tcPr>
          <w:p w14:paraId="43EFC194" w14:textId="77777777" w:rsidR="00C03F8C" w:rsidRDefault="00C03F8C" w:rsidP="000120F1"/>
        </w:tc>
        <w:tc>
          <w:tcPr>
            <w:tcW w:w="1228" w:type="dxa"/>
          </w:tcPr>
          <w:p w14:paraId="5FE21C5C" w14:textId="77777777" w:rsidR="00C03F8C" w:rsidRDefault="00C03F8C" w:rsidP="000120F1"/>
        </w:tc>
        <w:tc>
          <w:tcPr>
            <w:tcW w:w="1235" w:type="dxa"/>
          </w:tcPr>
          <w:p w14:paraId="0066EE36" w14:textId="77777777" w:rsidR="00C03F8C" w:rsidRDefault="00C03F8C" w:rsidP="000120F1"/>
        </w:tc>
      </w:tr>
      <w:tr w:rsidR="00C03F8C" w14:paraId="67E674F9" w14:textId="77777777" w:rsidTr="0040143B">
        <w:tc>
          <w:tcPr>
            <w:tcW w:w="2067" w:type="dxa"/>
          </w:tcPr>
          <w:p w14:paraId="67279453" w14:textId="77777777" w:rsidR="00C03F8C" w:rsidRDefault="00C03F8C" w:rsidP="000120F1"/>
        </w:tc>
        <w:tc>
          <w:tcPr>
            <w:tcW w:w="983" w:type="dxa"/>
          </w:tcPr>
          <w:p w14:paraId="74721206" w14:textId="77777777" w:rsidR="00C03F8C" w:rsidRDefault="00C03F8C" w:rsidP="000120F1"/>
        </w:tc>
        <w:tc>
          <w:tcPr>
            <w:tcW w:w="2441" w:type="dxa"/>
          </w:tcPr>
          <w:p w14:paraId="572A77F3" w14:textId="77777777" w:rsidR="00C03F8C" w:rsidRDefault="00C03F8C" w:rsidP="000120F1"/>
        </w:tc>
        <w:tc>
          <w:tcPr>
            <w:tcW w:w="1674" w:type="dxa"/>
          </w:tcPr>
          <w:p w14:paraId="13488437" w14:textId="77777777" w:rsidR="00C03F8C" w:rsidRDefault="00C03F8C" w:rsidP="000120F1"/>
        </w:tc>
        <w:tc>
          <w:tcPr>
            <w:tcW w:w="1228" w:type="dxa"/>
          </w:tcPr>
          <w:p w14:paraId="6004EAC6" w14:textId="77777777" w:rsidR="00C03F8C" w:rsidRDefault="00C03F8C" w:rsidP="000120F1"/>
        </w:tc>
        <w:tc>
          <w:tcPr>
            <w:tcW w:w="1235" w:type="dxa"/>
          </w:tcPr>
          <w:p w14:paraId="37AFA1FF" w14:textId="77777777" w:rsidR="00C03F8C" w:rsidRDefault="00C03F8C" w:rsidP="000120F1"/>
        </w:tc>
      </w:tr>
      <w:tr w:rsidR="00C03F8C" w14:paraId="6B7C8C8E" w14:textId="77777777" w:rsidTr="0040143B">
        <w:tc>
          <w:tcPr>
            <w:tcW w:w="2067" w:type="dxa"/>
          </w:tcPr>
          <w:p w14:paraId="0F225D49" w14:textId="77777777" w:rsidR="00C03F8C" w:rsidRDefault="00C03F8C" w:rsidP="000120F1"/>
        </w:tc>
        <w:tc>
          <w:tcPr>
            <w:tcW w:w="983" w:type="dxa"/>
          </w:tcPr>
          <w:p w14:paraId="3461716B" w14:textId="77777777" w:rsidR="00C03F8C" w:rsidRDefault="00C03F8C" w:rsidP="000120F1"/>
        </w:tc>
        <w:tc>
          <w:tcPr>
            <w:tcW w:w="2441" w:type="dxa"/>
          </w:tcPr>
          <w:p w14:paraId="1948DCAE" w14:textId="77777777" w:rsidR="00C03F8C" w:rsidRDefault="00C03F8C" w:rsidP="000120F1"/>
        </w:tc>
        <w:tc>
          <w:tcPr>
            <w:tcW w:w="1674" w:type="dxa"/>
          </w:tcPr>
          <w:p w14:paraId="1B46CBA4" w14:textId="77777777" w:rsidR="00C03F8C" w:rsidRDefault="00C03F8C" w:rsidP="000120F1"/>
        </w:tc>
        <w:tc>
          <w:tcPr>
            <w:tcW w:w="1228" w:type="dxa"/>
          </w:tcPr>
          <w:p w14:paraId="05FF108C" w14:textId="77777777" w:rsidR="00C03F8C" w:rsidRDefault="00C03F8C" w:rsidP="000120F1"/>
        </w:tc>
        <w:tc>
          <w:tcPr>
            <w:tcW w:w="1235" w:type="dxa"/>
          </w:tcPr>
          <w:p w14:paraId="252A86A7" w14:textId="77777777" w:rsidR="00C03F8C" w:rsidRDefault="00C03F8C" w:rsidP="000120F1"/>
        </w:tc>
      </w:tr>
      <w:tr w:rsidR="00C03F8C" w14:paraId="7CD0D5F5" w14:textId="77777777" w:rsidTr="0040143B">
        <w:tc>
          <w:tcPr>
            <w:tcW w:w="2067" w:type="dxa"/>
          </w:tcPr>
          <w:p w14:paraId="24292643" w14:textId="77777777" w:rsidR="00C03F8C" w:rsidRDefault="00C03F8C" w:rsidP="000120F1"/>
        </w:tc>
        <w:tc>
          <w:tcPr>
            <w:tcW w:w="983" w:type="dxa"/>
          </w:tcPr>
          <w:p w14:paraId="59ADA9C9" w14:textId="77777777" w:rsidR="00C03F8C" w:rsidRDefault="00C03F8C" w:rsidP="000120F1"/>
        </w:tc>
        <w:tc>
          <w:tcPr>
            <w:tcW w:w="2441" w:type="dxa"/>
          </w:tcPr>
          <w:p w14:paraId="76576EDD" w14:textId="77777777" w:rsidR="00C03F8C" w:rsidRDefault="00C03F8C" w:rsidP="000120F1"/>
        </w:tc>
        <w:tc>
          <w:tcPr>
            <w:tcW w:w="1674" w:type="dxa"/>
          </w:tcPr>
          <w:p w14:paraId="1345153D" w14:textId="77777777" w:rsidR="00C03F8C" w:rsidRDefault="00C03F8C" w:rsidP="000120F1"/>
        </w:tc>
        <w:tc>
          <w:tcPr>
            <w:tcW w:w="1228" w:type="dxa"/>
          </w:tcPr>
          <w:p w14:paraId="5C4C8FDD" w14:textId="77777777" w:rsidR="00C03F8C" w:rsidRDefault="00C03F8C" w:rsidP="000120F1"/>
        </w:tc>
        <w:tc>
          <w:tcPr>
            <w:tcW w:w="1235" w:type="dxa"/>
          </w:tcPr>
          <w:p w14:paraId="0037EECD" w14:textId="77777777" w:rsidR="00C03F8C" w:rsidRDefault="00C03F8C" w:rsidP="000120F1"/>
        </w:tc>
      </w:tr>
      <w:tr w:rsidR="00C03F8C" w14:paraId="5E1FF540" w14:textId="77777777" w:rsidTr="0040143B">
        <w:tc>
          <w:tcPr>
            <w:tcW w:w="2067" w:type="dxa"/>
          </w:tcPr>
          <w:p w14:paraId="72AD0DA4" w14:textId="77777777" w:rsidR="00C03F8C" w:rsidRDefault="00C03F8C" w:rsidP="000120F1"/>
        </w:tc>
        <w:tc>
          <w:tcPr>
            <w:tcW w:w="983" w:type="dxa"/>
          </w:tcPr>
          <w:p w14:paraId="73F13B8B" w14:textId="77777777" w:rsidR="00C03F8C" w:rsidRDefault="00C03F8C" w:rsidP="000120F1"/>
        </w:tc>
        <w:tc>
          <w:tcPr>
            <w:tcW w:w="2441" w:type="dxa"/>
          </w:tcPr>
          <w:p w14:paraId="08864427" w14:textId="77777777" w:rsidR="00C03F8C" w:rsidRDefault="00C03F8C" w:rsidP="000120F1"/>
        </w:tc>
        <w:tc>
          <w:tcPr>
            <w:tcW w:w="1674" w:type="dxa"/>
          </w:tcPr>
          <w:p w14:paraId="21F13B00" w14:textId="77777777" w:rsidR="00C03F8C" w:rsidRDefault="00C03F8C" w:rsidP="000120F1"/>
        </w:tc>
        <w:tc>
          <w:tcPr>
            <w:tcW w:w="1228" w:type="dxa"/>
          </w:tcPr>
          <w:p w14:paraId="3E7136A2" w14:textId="77777777" w:rsidR="00C03F8C" w:rsidRDefault="00C03F8C" w:rsidP="000120F1"/>
        </w:tc>
        <w:tc>
          <w:tcPr>
            <w:tcW w:w="1235" w:type="dxa"/>
          </w:tcPr>
          <w:p w14:paraId="1849B135" w14:textId="77777777" w:rsidR="00C03F8C" w:rsidRDefault="00C03F8C" w:rsidP="000120F1"/>
        </w:tc>
      </w:tr>
      <w:tr w:rsidR="0040143B" w14:paraId="2240246A" w14:textId="77777777" w:rsidTr="0040143B">
        <w:tc>
          <w:tcPr>
            <w:tcW w:w="7165" w:type="dxa"/>
            <w:gridSpan w:val="4"/>
          </w:tcPr>
          <w:p w14:paraId="5BB34627" w14:textId="77777777" w:rsidR="0040143B" w:rsidRPr="007F7EDE" w:rsidRDefault="0040143B" w:rsidP="000120F1">
            <w:pPr>
              <w:rPr>
                <w:b/>
              </w:rPr>
            </w:pPr>
            <w:r w:rsidRPr="007F7EDE">
              <w:rPr>
                <w:b/>
              </w:rPr>
              <w:t xml:space="preserve">Totale Importo </w:t>
            </w:r>
          </w:p>
          <w:p w14:paraId="079734FE" w14:textId="77777777" w:rsidR="0040143B" w:rsidRDefault="0040143B" w:rsidP="000120F1"/>
        </w:tc>
        <w:tc>
          <w:tcPr>
            <w:tcW w:w="1228" w:type="dxa"/>
          </w:tcPr>
          <w:p w14:paraId="4ED89A30" w14:textId="77777777" w:rsidR="0040143B" w:rsidRDefault="0040143B" w:rsidP="000120F1"/>
        </w:tc>
        <w:tc>
          <w:tcPr>
            <w:tcW w:w="1235" w:type="dxa"/>
          </w:tcPr>
          <w:p w14:paraId="669FF9D4" w14:textId="77777777" w:rsidR="0040143B" w:rsidRDefault="0040143B" w:rsidP="000120F1"/>
        </w:tc>
      </w:tr>
    </w:tbl>
    <w:p w14:paraId="11C1CDA7" w14:textId="77777777" w:rsidR="0040143B" w:rsidRDefault="0040143B" w:rsidP="0040143B"/>
    <w:p w14:paraId="52FB3CA9" w14:textId="77777777" w:rsidR="0040143B" w:rsidRDefault="0040143B" w:rsidP="0040143B">
      <w:r>
        <w:t>_____________________, lì____________</w:t>
      </w:r>
      <w:r>
        <w:tab/>
      </w:r>
      <w:r>
        <w:tab/>
      </w:r>
      <w:r>
        <w:tab/>
      </w:r>
      <w:r>
        <w:tab/>
      </w:r>
      <w:r>
        <w:tab/>
        <w:t xml:space="preserve">Il richiedente </w:t>
      </w:r>
    </w:p>
    <w:p w14:paraId="3C5AAB61" w14:textId="5B438886" w:rsidR="0040143B" w:rsidRDefault="0040143B" w:rsidP="004014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7D6D6A79" w14:textId="77777777" w:rsidR="0040143B" w:rsidRDefault="0040143B" w:rsidP="0040143B"/>
    <w:p w14:paraId="699A93AC" w14:textId="77777777" w:rsidR="0040143B" w:rsidRDefault="0040143B" w:rsidP="0040143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0143B" w14:paraId="16067D9B" w14:textId="77777777" w:rsidTr="000120F1">
        <w:tc>
          <w:tcPr>
            <w:tcW w:w="4889" w:type="dxa"/>
          </w:tcPr>
          <w:p w14:paraId="6A202717" w14:textId="77777777" w:rsidR="0040143B" w:rsidRDefault="0040143B" w:rsidP="000120F1">
            <w:r>
              <w:t xml:space="preserve">VISTO </w:t>
            </w:r>
          </w:p>
          <w:p w14:paraId="6E8895FD" w14:textId="77777777" w:rsidR="0040143B" w:rsidRDefault="0040143B" w:rsidP="000120F1">
            <w:r>
              <w:sym w:font="Wingdings" w:char="F06D"/>
            </w:r>
            <w:r>
              <w:t xml:space="preserve"> SI AUTORIZZA</w:t>
            </w:r>
          </w:p>
          <w:p w14:paraId="08EEF5B0" w14:textId="77777777" w:rsidR="0040143B" w:rsidRDefault="0040143B" w:rsidP="000120F1">
            <w:r>
              <w:sym w:font="Wingdings" w:char="F06D"/>
            </w:r>
            <w:r>
              <w:t xml:space="preserve"> NON SI AUTORIZZA</w:t>
            </w:r>
          </w:p>
          <w:p w14:paraId="52540E45" w14:textId="77777777" w:rsidR="0040143B" w:rsidRDefault="0040143B" w:rsidP="000120F1">
            <w:pPr>
              <w:jc w:val="center"/>
            </w:pPr>
            <w:r>
              <w:t>Il Dirigente Scolastico</w:t>
            </w:r>
          </w:p>
          <w:p w14:paraId="7DB442C8" w14:textId="77777777" w:rsidR="0040143B" w:rsidRDefault="0040143B" w:rsidP="000120F1">
            <w:pPr>
              <w:jc w:val="center"/>
            </w:pPr>
            <w:r>
              <w:t>_______________________</w:t>
            </w:r>
          </w:p>
          <w:p w14:paraId="0772EB12" w14:textId="77777777" w:rsidR="0040143B" w:rsidRDefault="0040143B" w:rsidP="000120F1"/>
        </w:tc>
        <w:tc>
          <w:tcPr>
            <w:tcW w:w="4889" w:type="dxa"/>
          </w:tcPr>
          <w:p w14:paraId="5EB0C11E" w14:textId="77777777" w:rsidR="0040143B" w:rsidRDefault="0040143B" w:rsidP="000120F1">
            <w:r>
              <w:t xml:space="preserve">VISTO </w:t>
            </w:r>
          </w:p>
          <w:p w14:paraId="3DED82DA" w14:textId="77777777" w:rsidR="0040143B" w:rsidRDefault="0040143B" w:rsidP="000120F1">
            <w:pPr>
              <w:jc w:val="center"/>
            </w:pPr>
          </w:p>
          <w:p w14:paraId="5BC1AEB3" w14:textId="77777777" w:rsidR="0040143B" w:rsidRDefault="0040143B" w:rsidP="000120F1">
            <w:pPr>
              <w:jc w:val="center"/>
            </w:pPr>
          </w:p>
          <w:p w14:paraId="3057EA23" w14:textId="77777777" w:rsidR="0040143B" w:rsidRDefault="0040143B" w:rsidP="000120F1">
            <w:pPr>
              <w:jc w:val="center"/>
            </w:pPr>
            <w:r>
              <w:t>Il DSGA</w:t>
            </w:r>
          </w:p>
          <w:p w14:paraId="37BE03C7" w14:textId="77777777" w:rsidR="0040143B" w:rsidRDefault="0040143B" w:rsidP="000120F1">
            <w:pPr>
              <w:jc w:val="center"/>
            </w:pPr>
            <w:r>
              <w:t>_______________________</w:t>
            </w:r>
          </w:p>
          <w:p w14:paraId="0FA3B293" w14:textId="77777777" w:rsidR="0040143B" w:rsidRDefault="0040143B" w:rsidP="000120F1"/>
        </w:tc>
      </w:tr>
    </w:tbl>
    <w:p w14:paraId="06C26785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76004B70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30848772" w14:textId="77777777" w:rsidR="00216925" w:rsidRPr="00216925" w:rsidRDefault="00216925" w:rsidP="00216925">
      <w:pPr>
        <w:rPr>
          <w:rFonts w:ascii="Calibri" w:hAnsi="Calibri"/>
          <w:sz w:val="18"/>
          <w:szCs w:val="18"/>
        </w:rPr>
      </w:pPr>
    </w:p>
    <w:p w14:paraId="25BB2532" w14:textId="77777777" w:rsidR="00216925" w:rsidRPr="00216925" w:rsidRDefault="00216925" w:rsidP="0040143B">
      <w:pPr>
        <w:rPr>
          <w:rFonts w:ascii="Calibri" w:hAnsi="Calibri"/>
          <w:sz w:val="18"/>
          <w:szCs w:val="18"/>
        </w:rPr>
      </w:pPr>
    </w:p>
    <w:sectPr w:rsidR="00216925" w:rsidRPr="00216925" w:rsidSect="004252A6">
      <w:headerReference w:type="default" r:id="rId7"/>
      <w:footerReference w:type="default" r:id="rId8"/>
      <w:pgSz w:w="11906" w:h="16838"/>
      <w:pgMar w:top="567" w:right="1134" w:bottom="1418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58BAC" w14:textId="77777777" w:rsidR="00C574B0" w:rsidRDefault="00C574B0" w:rsidP="00C25EC3">
      <w:r>
        <w:separator/>
      </w:r>
    </w:p>
  </w:endnote>
  <w:endnote w:type="continuationSeparator" w:id="0">
    <w:p w14:paraId="01DDAF6B" w14:textId="77777777" w:rsidR="00C574B0" w:rsidRDefault="00C574B0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3339A" w14:textId="77777777" w:rsidR="00C574B0" w:rsidRDefault="00C574B0" w:rsidP="00C25EC3">
      <w:r>
        <w:separator/>
      </w:r>
    </w:p>
  </w:footnote>
  <w:footnote w:type="continuationSeparator" w:id="0">
    <w:p w14:paraId="74DC6BD2" w14:textId="77777777" w:rsidR="00C574B0" w:rsidRDefault="00C574B0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8705D" w14:textId="0A24E9D2" w:rsidR="00C03F8C" w:rsidRDefault="00C03F8C" w:rsidP="00C03F8C">
    <w:pPr>
      <w:autoSpaceDE w:val="0"/>
      <w:autoSpaceDN w:val="0"/>
      <w:adjustRightInd w:val="0"/>
      <w:jc w:val="center"/>
      <w:rPr>
        <w:rFonts w:ascii="Calibri-Bold" w:eastAsiaTheme="minorHAnsi" w:hAnsi="Calibri-Bold" w:cs="Calibri-Bold"/>
        <w:b/>
        <w:bCs/>
        <w:sz w:val="22"/>
        <w:szCs w:val="22"/>
        <w:lang w:eastAsia="en-US"/>
      </w:rPr>
    </w:pPr>
    <w:r w:rsidRPr="00C03F8C">
      <w:rPr>
        <w:rFonts w:eastAsiaTheme="minorHAnsi"/>
        <w:noProof/>
        <w:lang w:eastAsia="en-US"/>
      </w:rPr>
      <w:drawing>
        <wp:anchor distT="0" distB="0" distL="114300" distR="114300" simplePos="0" relativeHeight="251658240" behindDoc="0" locked="0" layoutInCell="1" allowOverlap="1" wp14:anchorId="0776C954" wp14:editId="74CDEE27">
          <wp:simplePos x="0" y="0"/>
          <wp:positionH relativeFrom="margin">
            <wp:align>right</wp:align>
          </wp:positionH>
          <wp:positionV relativeFrom="paragraph">
            <wp:posOffset>106680</wp:posOffset>
          </wp:positionV>
          <wp:extent cx="6120130" cy="775335"/>
          <wp:effectExtent l="0" t="0" r="0" b="5715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24622E" w14:textId="6F0C2445" w:rsidR="00C03F8C" w:rsidRDefault="00C03F8C" w:rsidP="00C03F8C">
    <w:pPr>
      <w:autoSpaceDE w:val="0"/>
      <w:autoSpaceDN w:val="0"/>
      <w:adjustRightInd w:val="0"/>
      <w:jc w:val="center"/>
      <w:rPr>
        <w:rFonts w:ascii="Calibri-Bold" w:eastAsiaTheme="minorHAnsi" w:hAnsi="Calibri-Bold" w:cs="Calibri-Bold"/>
        <w:b/>
        <w:bCs/>
        <w:sz w:val="22"/>
        <w:szCs w:val="22"/>
        <w:lang w:eastAsia="en-US"/>
      </w:rPr>
    </w:pP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>I S T I T U T O C OMP R E N S IVO S T A T A L E “ D A N T E A L I G H I E R I ”</w:t>
    </w:r>
  </w:p>
  <w:p w14:paraId="6FD76C67" w14:textId="77777777" w:rsidR="00C03F8C" w:rsidRDefault="00C03F8C" w:rsidP="00C03F8C">
    <w:pPr>
      <w:autoSpaceDE w:val="0"/>
      <w:autoSpaceDN w:val="0"/>
      <w:adjustRightInd w:val="0"/>
      <w:jc w:val="center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Scuola dell’Infanzia, Primaria, Secondaria di 1° grado</w:t>
    </w:r>
  </w:p>
  <w:p w14:paraId="2541EB20" w14:textId="3666A8A0" w:rsidR="0013005C" w:rsidRDefault="00C03F8C" w:rsidP="00C03F8C">
    <w:pPr>
      <w:pStyle w:val="Intestazione"/>
      <w:jc w:val="center"/>
      <w:rPr>
        <w:sz w:val="6"/>
        <w:szCs w:val="6"/>
      </w:rPr>
    </w:pPr>
    <w:r>
      <w:rPr>
        <w:rFonts w:ascii="Calibri" w:eastAsiaTheme="minorHAnsi" w:hAnsi="Calibri" w:cs="Calibri"/>
        <w:sz w:val="22"/>
        <w:szCs w:val="22"/>
        <w:lang w:eastAsia="en-US"/>
      </w:rPr>
      <w:t xml:space="preserve">94013 </w:t>
    </w: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 xml:space="preserve">LEONFORTE </w:t>
    </w:r>
    <w:r>
      <w:rPr>
        <w:rFonts w:ascii="Calibri" w:eastAsiaTheme="minorHAnsi" w:hAnsi="Calibri" w:cs="Calibri"/>
        <w:sz w:val="22"/>
        <w:szCs w:val="22"/>
        <w:lang w:eastAsia="en-US"/>
      </w:rPr>
      <w:t xml:space="preserve">(EN) - Codice Meccanografico: </w:t>
    </w:r>
    <w:r>
      <w:rPr>
        <w:rFonts w:ascii="Calibri-Bold" w:eastAsiaTheme="minorHAnsi" w:hAnsi="Calibri-Bold" w:cs="Calibri-Bold"/>
        <w:b/>
        <w:bCs/>
        <w:sz w:val="22"/>
        <w:szCs w:val="22"/>
        <w:lang w:eastAsia="en-US"/>
      </w:rPr>
      <w:t>ENIC82200D</w:t>
    </w:r>
  </w:p>
  <w:p w14:paraId="4A2C755E" w14:textId="77777777" w:rsidR="00805BF5" w:rsidRDefault="00805BF5" w:rsidP="00805BF5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Fondi Strutturali Europei – Programma Nazionale “Scuola e competenze” 2021-2027. Priorità 01 – Scuola e</w:t>
    </w:r>
  </w:p>
  <w:p w14:paraId="269F642D" w14:textId="77777777" w:rsidR="00805BF5" w:rsidRDefault="00805BF5" w:rsidP="00805BF5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competenze– Fondo Sociale Europeo Plus (FSE+) – Obiettivo Specifico ESO4.6– Azione ESO4.6.A1 – Sotto azione</w:t>
    </w:r>
  </w:p>
  <w:p w14:paraId="4BD2E1B2" w14:textId="77777777" w:rsidR="00805BF5" w:rsidRDefault="00805BF5" w:rsidP="00805BF5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ESO4.6.A1.B, interventi di cui al decreto del Ministro dell’istruzione e del merito n.176 del 30/08/2023, Avviso</w:t>
    </w:r>
  </w:p>
  <w:p w14:paraId="74295136" w14:textId="77777777" w:rsidR="00805BF5" w:rsidRDefault="00805BF5" w:rsidP="00805BF5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Prot. 9507, 22/01/2025, “</w:t>
    </w:r>
    <w:r w:rsidRPr="008120A6">
      <w:rPr>
        <w:rFonts w:ascii="Calibri-Italic" w:eastAsiaTheme="minorHAnsi" w:hAnsi="Calibri-Italic" w:cs="Calibri-Italic"/>
        <w:b/>
        <w:bCs/>
        <w:i/>
        <w:iCs/>
        <w:sz w:val="22"/>
        <w:szCs w:val="22"/>
        <w:lang w:eastAsia="en-US"/>
      </w:rPr>
      <w:t>Agenda SUD</w:t>
    </w: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”.</w:t>
    </w:r>
  </w:p>
  <w:p w14:paraId="701D85DE" w14:textId="77777777" w:rsidR="00805BF5" w:rsidRDefault="00805BF5" w:rsidP="00805BF5">
    <w:pPr>
      <w:autoSpaceDE w:val="0"/>
      <w:autoSpaceDN w:val="0"/>
      <w:adjustRightInd w:val="0"/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CUP: F94D25000270007</w:t>
    </w:r>
  </w:p>
  <w:p w14:paraId="5A69B31D" w14:textId="37A57C3A" w:rsidR="00C03F8C" w:rsidRDefault="00805BF5" w:rsidP="00805BF5">
    <w:pPr>
      <w:pStyle w:val="Intestazione"/>
      <w:rPr>
        <w:sz w:val="6"/>
        <w:szCs w:val="6"/>
      </w:rPr>
    </w:pPr>
    <w:r>
      <w:rPr>
        <w:rFonts w:ascii="Calibri-Italic" w:eastAsiaTheme="minorHAnsi" w:hAnsi="Calibri-Italic" w:cs="Calibri-Italic"/>
        <w:i/>
        <w:iCs/>
        <w:sz w:val="22"/>
        <w:szCs w:val="22"/>
        <w:lang w:eastAsia="en-US"/>
      </w:rPr>
      <w:t>CNP: ESO4.6.A1.B-FSEPN-SI-2025-23</w:t>
    </w:r>
  </w:p>
  <w:p w14:paraId="1032F1D4" w14:textId="0D740040" w:rsidR="00C03F8C" w:rsidRDefault="00C03F8C" w:rsidP="0013005C">
    <w:pPr>
      <w:pStyle w:val="Intestazione"/>
      <w:rPr>
        <w:sz w:val="6"/>
        <w:szCs w:val="6"/>
      </w:rPr>
    </w:pPr>
  </w:p>
  <w:p w14:paraId="363A4D80" w14:textId="75BBEE74" w:rsidR="00C03F8C" w:rsidRDefault="00C03F8C" w:rsidP="0013005C">
    <w:pPr>
      <w:pStyle w:val="Intestazione"/>
      <w:rPr>
        <w:sz w:val="6"/>
        <w:szCs w:val="6"/>
      </w:rPr>
    </w:pPr>
  </w:p>
  <w:p w14:paraId="45B7D8DE" w14:textId="390798E3" w:rsidR="00C03F8C" w:rsidRDefault="00C03F8C" w:rsidP="0013005C">
    <w:pPr>
      <w:pStyle w:val="Intestazione"/>
      <w:rPr>
        <w:sz w:val="6"/>
        <w:szCs w:val="6"/>
      </w:rPr>
    </w:pPr>
  </w:p>
  <w:p w14:paraId="738106F1" w14:textId="37F43A85" w:rsidR="00C03F8C" w:rsidRDefault="00C03F8C" w:rsidP="0013005C">
    <w:pPr>
      <w:pStyle w:val="Intestazione"/>
      <w:rPr>
        <w:sz w:val="6"/>
        <w:szCs w:val="6"/>
      </w:rPr>
    </w:pPr>
  </w:p>
  <w:p w14:paraId="2F75DA9B" w14:textId="5750416D" w:rsidR="00C03F8C" w:rsidRDefault="00C03F8C" w:rsidP="0013005C">
    <w:pPr>
      <w:pStyle w:val="Intestazione"/>
      <w:rPr>
        <w:sz w:val="6"/>
        <w:szCs w:val="6"/>
      </w:rPr>
    </w:pPr>
  </w:p>
  <w:p w14:paraId="3CEAD9A0" w14:textId="18AB9F9A" w:rsidR="00C03F8C" w:rsidRDefault="00C03F8C" w:rsidP="0013005C">
    <w:pPr>
      <w:pStyle w:val="Intestazione"/>
      <w:rPr>
        <w:sz w:val="6"/>
        <w:szCs w:val="6"/>
      </w:rPr>
    </w:pPr>
  </w:p>
  <w:p w14:paraId="0B168D92" w14:textId="77777777" w:rsidR="00C03F8C" w:rsidRPr="00746E69" w:rsidRDefault="00C03F8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1D47FEE"/>
    <w:multiLevelType w:val="multilevel"/>
    <w:tmpl w:val="37FE9A9C"/>
    <w:lvl w:ilvl="0">
      <w:start w:val="1"/>
      <w:numFmt w:val="bullet"/>
      <w:lvlText w:val=""/>
      <w:lvlJc w:val="left"/>
      <w:pPr>
        <w:ind w:left="933" w:hanging="360"/>
      </w:pPr>
      <w:rPr>
        <w:rFonts w:ascii="Wingdings" w:hAnsi="Wingdings" w:hint="default"/>
        <w:sz w:val="22"/>
        <w:szCs w:val="22"/>
      </w:rPr>
    </w:lvl>
    <w:lvl w:ilvl="1">
      <w:numFmt w:val="bullet"/>
      <w:lvlText w:val="●"/>
      <w:lvlJc w:val="left"/>
      <w:pPr>
        <w:ind w:left="1653" w:hanging="719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2596" w:hanging="719"/>
      </w:pPr>
    </w:lvl>
    <w:lvl w:ilvl="3">
      <w:numFmt w:val="bullet"/>
      <w:lvlText w:val="•"/>
      <w:lvlJc w:val="left"/>
      <w:pPr>
        <w:ind w:left="3533" w:hanging="720"/>
      </w:pPr>
    </w:lvl>
    <w:lvl w:ilvl="4">
      <w:numFmt w:val="bullet"/>
      <w:lvlText w:val="•"/>
      <w:lvlJc w:val="left"/>
      <w:pPr>
        <w:ind w:left="4470" w:hanging="720"/>
      </w:pPr>
    </w:lvl>
    <w:lvl w:ilvl="5">
      <w:numFmt w:val="bullet"/>
      <w:lvlText w:val="•"/>
      <w:lvlJc w:val="left"/>
      <w:pPr>
        <w:ind w:left="5407" w:hanging="720"/>
      </w:pPr>
    </w:lvl>
    <w:lvl w:ilvl="6">
      <w:numFmt w:val="bullet"/>
      <w:lvlText w:val="•"/>
      <w:lvlJc w:val="left"/>
      <w:pPr>
        <w:ind w:left="6344" w:hanging="720"/>
      </w:pPr>
    </w:lvl>
    <w:lvl w:ilvl="7">
      <w:numFmt w:val="bullet"/>
      <w:lvlText w:val="•"/>
      <w:lvlJc w:val="left"/>
      <w:pPr>
        <w:ind w:left="7280" w:hanging="720"/>
      </w:pPr>
    </w:lvl>
    <w:lvl w:ilvl="8">
      <w:numFmt w:val="bullet"/>
      <w:lvlText w:val="•"/>
      <w:lvlJc w:val="left"/>
      <w:pPr>
        <w:ind w:left="8217" w:hanging="720"/>
      </w:p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60ABD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5" w15:restartNumberingAfterBreak="0">
    <w:nsid w:val="377A137D"/>
    <w:multiLevelType w:val="hybridMultilevel"/>
    <w:tmpl w:val="8E64F5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81B44"/>
    <w:multiLevelType w:val="multilevel"/>
    <w:tmpl w:val="4AFAEF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F7A8D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0" w15:restartNumberingAfterBreak="0">
    <w:nsid w:val="56B40635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1" w15:restartNumberingAfterBreak="0">
    <w:nsid w:val="66784E46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abstractNum w:abstractNumId="12" w15:restartNumberingAfterBreak="0">
    <w:nsid w:val="67BA23D2"/>
    <w:multiLevelType w:val="multilevel"/>
    <w:tmpl w:val="AFE22410"/>
    <w:lvl w:ilvl="0">
      <w:start w:val="1"/>
      <w:numFmt w:val="lowerLetter"/>
      <w:lvlText w:val="%1."/>
      <w:lvlJc w:val="left"/>
      <w:pPr>
        <w:ind w:left="1080" w:hanging="360"/>
      </w:pPr>
      <w:rPr>
        <w:sz w:val="24"/>
        <w:szCs w:val="22"/>
      </w:rPr>
    </w:lvl>
    <w:lvl w:ilvl="1">
      <w:numFmt w:val="bullet"/>
      <w:lvlText w:val="•"/>
      <w:lvlJc w:val="left"/>
      <w:pPr>
        <w:ind w:left="2002" w:hanging="360"/>
      </w:pPr>
    </w:lvl>
    <w:lvl w:ilvl="2">
      <w:numFmt w:val="bullet"/>
      <w:lvlText w:val="•"/>
      <w:lvlJc w:val="left"/>
      <w:pPr>
        <w:ind w:left="2917" w:hanging="360"/>
      </w:pPr>
    </w:lvl>
    <w:lvl w:ilvl="3">
      <w:numFmt w:val="bullet"/>
      <w:lvlText w:val="•"/>
      <w:lvlJc w:val="left"/>
      <w:pPr>
        <w:ind w:left="3832" w:hanging="360"/>
      </w:pPr>
    </w:lvl>
    <w:lvl w:ilvl="4">
      <w:numFmt w:val="bullet"/>
      <w:lvlText w:val="•"/>
      <w:lvlJc w:val="left"/>
      <w:pPr>
        <w:ind w:left="4747" w:hanging="360"/>
      </w:pPr>
    </w:lvl>
    <w:lvl w:ilvl="5">
      <w:numFmt w:val="bullet"/>
      <w:lvlText w:val="•"/>
      <w:lvlJc w:val="left"/>
      <w:pPr>
        <w:ind w:left="5662" w:hanging="360"/>
      </w:pPr>
    </w:lvl>
    <w:lvl w:ilvl="6">
      <w:numFmt w:val="bullet"/>
      <w:lvlText w:val="•"/>
      <w:lvlJc w:val="left"/>
      <w:pPr>
        <w:ind w:left="6577" w:hanging="360"/>
      </w:pPr>
    </w:lvl>
    <w:lvl w:ilvl="7">
      <w:numFmt w:val="bullet"/>
      <w:lvlText w:val="•"/>
      <w:lvlJc w:val="left"/>
      <w:pPr>
        <w:ind w:left="7492" w:hanging="360"/>
      </w:pPr>
    </w:lvl>
    <w:lvl w:ilvl="8">
      <w:numFmt w:val="bullet"/>
      <w:lvlText w:val="•"/>
      <w:lvlJc w:val="left"/>
      <w:pPr>
        <w:ind w:left="8407" w:hanging="360"/>
      </w:pPr>
    </w:lvl>
  </w:abstractNum>
  <w:abstractNum w:abstractNumId="13" w15:restartNumberingAfterBreak="0">
    <w:nsid w:val="7175649F"/>
    <w:multiLevelType w:val="hybridMultilevel"/>
    <w:tmpl w:val="EAF43F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93D8F"/>
    <w:multiLevelType w:val="multilevel"/>
    <w:tmpl w:val="E708BB4E"/>
    <w:lvl w:ilvl="0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sz w:val="22"/>
        <w:szCs w:val="22"/>
      </w:rPr>
    </w:lvl>
    <w:lvl w:ilvl="1">
      <w:numFmt w:val="bullet"/>
      <w:lvlText w:val="-"/>
      <w:lvlJc w:val="left"/>
      <w:pPr>
        <w:ind w:left="1293" w:hanging="359"/>
      </w:pPr>
      <w:rPr>
        <w:rFonts w:ascii="Comic Sans MS" w:eastAsia="Comic Sans MS" w:hAnsi="Comic Sans MS" w:cs="Comic Sans MS"/>
        <w:sz w:val="22"/>
        <w:szCs w:val="22"/>
      </w:rPr>
    </w:lvl>
    <w:lvl w:ilvl="2">
      <w:numFmt w:val="bullet"/>
      <w:lvlText w:val="•"/>
      <w:lvlJc w:val="left"/>
      <w:pPr>
        <w:ind w:left="2276" w:hanging="360"/>
      </w:pPr>
    </w:lvl>
    <w:lvl w:ilvl="3">
      <w:numFmt w:val="bullet"/>
      <w:lvlText w:val="•"/>
      <w:lvlJc w:val="left"/>
      <w:pPr>
        <w:ind w:left="3253" w:hanging="360"/>
      </w:pPr>
    </w:lvl>
    <w:lvl w:ilvl="4">
      <w:numFmt w:val="bullet"/>
      <w:lvlText w:val="•"/>
      <w:lvlJc w:val="left"/>
      <w:pPr>
        <w:ind w:left="4230" w:hanging="360"/>
      </w:pPr>
    </w:lvl>
    <w:lvl w:ilvl="5">
      <w:numFmt w:val="bullet"/>
      <w:lvlText w:val="•"/>
      <w:lvlJc w:val="left"/>
      <w:pPr>
        <w:ind w:left="5207" w:hanging="360"/>
      </w:pPr>
    </w:lvl>
    <w:lvl w:ilvl="6">
      <w:numFmt w:val="bullet"/>
      <w:lvlText w:val="•"/>
      <w:lvlJc w:val="left"/>
      <w:pPr>
        <w:ind w:left="6184" w:hanging="360"/>
      </w:pPr>
    </w:lvl>
    <w:lvl w:ilvl="7">
      <w:numFmt w:val="bullet"/>
      <w:lvlText w:val="•"/>
      <w:lvlJc w:val="left"/>
      <w:pPr>
        <w:ind w:left="7160" w:hanging="360"/>
      </w:pPr>
    </w:lvl>
    <w:lvl w:ilvl="8">
      <w:numFmt w:val="bullet"/>
      <w:lvlText w:val="•"/>
      <w:lvlJc w:val="left"/>
      <w:pPr>
        <w:ind w:left="8137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14"/>
  </w:num>
  <w:num w:numId="8">
    <w:abstractNumId w:val="10"/>
  </w:num>
  <w:num w:numId="9">
    <w:abstractNumId w:val="11"/>
  </w:num>
  <w:num w:numId="10">
    <w:abstractNumId w:val="4"/>
  </w:num>
  <w:num w:numId="11">
    <w:abstractNumId w:val="9"/>
  </w:num>
  <w:num w:numId="12">
    <w:abstractNumId w:val="12"/>
  </w:num>
  <w:num w:numId="13">
    <w:abstractNumId w:val="6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3236"/>
    <w:rsid w:val="00004221"/>
    <w:rsid w:val="00005E3C"/>
    <w:rsid w:val="00020616"/>
    <w:rsid w:val="000416D4"/>
    <w:rsid w:val="00042DFF"/>
    <w:rsid w:val="00045B72"/>
    <w:rsid w:val="000518EE"/>
    <w:rsid w:val="00055BDD"/>
    <w:rsid w:val="00065611"/>
    <w:rsid w:val="00072895"/>
    <w:rsid w:val="00077B67"/>
    <w:rsid w:val="00084016"/>
    <w:rsid w:val="00085545"/>
    <w:rsid w:val="00093CE9"/>
    <w:rsid w:val="00097BFE"/>
    <w:rsid w:val="000A582E"/>
    <w:rsid w:val="000C13A4"/>
    <w:rsid w:val="000C493A"/>
    <w:rsid w:val="000D3B11"/>
    <w:rsid w:val="000D4DEB"/>
    <w:rsid w:val="000D70E8"/>
    <w:rsid w:val="000E7E50"/>
    <w:rsid w:val="000F0940"/>
    <w:rsid w:val="000F25BF"/>
    <w:rsid w:val="000F2E11"/>
    <w:rsid w:val="000F38FA"/>
    <w:rsid w:val="00111716"/>
    <w:rsid w:val="001167E7"/>
    <w:rsid w:val="00126D49"/>
    <w:rsid w:val="0013005C"/>
    <w:rsid w:val="001322A3"/>
    <w:rsid w:val="00140689"/>
    <w:rsid w:val="00172CA7"/>
    <w:rsid w:val="00187D6E"/>
    <w:rsid w:val="00190DC6"/>
    <w:rsid w:val="0019227B"/>
    <w:rsid w:val="0019327E"/>
    <w:rsid w:val="001B30DB"/>
    <w:rsid w:val="001B74F4"/>
    <w:rsid w:val="001C2A71"/>
    <w:rsid w:val="001C6594"/>
    <w:rsid w:val="001D2684"/>
    <w:rsid w:val="001D4BCC"/>
    <w:rsid w:val="001F6B06"/>
    <w:rsid w:val="00216925"/>
    <w:rsid w:val="00216A03"/>
    <w:rsid w:val="00217FD5"/>
    <w:rsid w:val="0022438E"/>
    <w:rsid w:val="00235756"/>
    <w:rsid w:val="002359AA"/>
    <w:rsid w:val="002451F5"/>
    <w:rsid w:val="00262044"/>
    <w:rsid w:val="002637D4"/>
    <w:rsid w:val="00280FAF"/>
    <w:rsid w:val="00284817"/>
    <w:rsid w:val="00287E52"/>
    <w:rsid w:val="002908BC"/>
    <w:rsid w:val="00293C5A"/>
    <w:rsid w:val="002A20DC"/>
    <w:rsid w:val="002A2294"/>
    <w:rsid w:val="002A5275"/>
    <w:rsid w:val="002B7E5C"/>
    <w:rsid w:val="002C54A4"/>
    <w:rsid w:val="002C5740"/>
    <w:rsid w:val="00307F9A"/>
    <w:rsid w:val="00315A03"/>
    <w:rsid w:val="00322787"/>
    <w:rsid w:val="003262BF"/>
    <w:rsid w:val="00334A9E"/>
    <w:rsid w:val="0034607A"/>
    <w:rsid w:val="003477E8"/>
    <w:rsid w:val="00362146"/>
    <w:rsid w:val="00366255"/>
    <w:rsid w:val="0037459E"/>
    <w:rsid w:val="00380CC5"/>
    <w:rsid w:val="0039234B"/>
    <w:rsid w:val="003A57DB"/>
    <w:rsid w:val="003C1703"/>
    <w:rsid w:val="003C2C1B"/>
    <w:rsid w:val="003D7274"/>
    <w:rsid w:val="0040143B"/>
    <w:rsid w:val="00420879"/>
    <w:rsid w:val="004252A6"/>
    <w:rsid w:val="004557DF"/>
    <w:rsid w:val="004661DF"/>
    <w:rsid w:val="00467E04"/>
    <w:rsid w:val="00492E3F"/>
    <w:rsid w:val="004A1EBA"/>
    <w:rsid w:val="004B10AA"/>
    <w:rsid w:val="004C46D2"/>
    <w:rsid w:val="004D1FE5"/>
    <w:rsid w:val="004D50C2"/>
    <w:rsid w:val="004E7F36"/>
    <w:rsid w:val="00503DA8"/>
    <w:rsid w:val="0050528E"/>
    <w:rsid w:val="005102F6"/>
    <w:rsid w:val="005133B1"/>
    <w:rsid w:val="00527B47"/>
    <w:rsid w:val="00527B8B"/>
    <w:rsid w:val="0053702A"/>
    <w:rsid w:val="005556F9"/>
    <w:rsid w:val="005614EC"/>
    <w:rsid w:val="00562109"/>
    <w:rsid w:val="00580356"/>
    <w:rsid w:val="005807CC"/>
    <w:rsid w:val="005854D6"/>
    <w:rsid w:val="005C211B"/>
    <w:rsid w:val="005C74B2"/>
    <w:rsid w:val="005F75E1"/>
    <w:rsid w:val="0060254D"/>
    <w:rsid w:val="0064503E"/>
    <w:rsid w:val="00645342"/>
    <w:rsid w:val="00646C06"/>
    <w:rsid w:val="00656BAA"/>
    <w:rsid w:val="00670667"/>
    <w:rsid w:val="006754A7"/>
    <w:rsid w:val="006872B7"/>
    <w:rsid w:val="006909C2"/>
    <w:rsid w:val="006B0E9C"/>
    <w:rsid w:val="006B0F29"/>
    <w:rsid w:val="006B2AC2"/>
    <w:rsid w:val="006C7340"/>
    <w:rsid w:val="006E71EC"/>
    <w:rsid w:val="006F7E68"/>
    <w:rsid w:val="00701324"/>
    <w:rsid w:val="00702E52"/>
    <w:rsid w:val="0071198C"/>
    <w:rsid w:val="00717934"/>
    <w:rsid w:val="00724242"/>
    <w:rsid w:val="00733AFF"/>
    <w:rsid w:val="00733CDD"/>
    <w:rsid w:val="00741D77"/>
    <w:rsid w:val="00746E69"/>
    <w:rsid w:val="00761C6E"/>
    <w:rsid w:val="0076319E"/>
    <w:rsid w:val="00764B79"/>
    <w:rsid w:val="00774675"/>
    <w:rsid w:val="00776A4A"/>
    <w:rsid w:val="007B6A02"/>
    <w:rsid w:val="007C0E95"/>
    <w:rsid w:val="007C1879"/>
    <w:rsid w:val="007D469B"/>
    <w:rsid w:val="007F67C7"/>
    <w:rsid w:val="00805BF5"/>
    <w:rsid w:val="008120A6"/>
    <w:rsid w:val="00815CED"/>
    <w:rsid w:val="00820615"/>
    <w:rsid w:val="008231CA"/>
    <w:rsid w:val="00826BA2"/>
    <w:rsid w:val="00827243"/>
    <w:rsid w:val="00831544"/>
    <w:rsid w:val="00860E8A"/>
    <w:rsid w:val="008667C6"/>
    <w:rsid w:val="00883E16"/>
    <w:rsid w:val="00893BFE"/>
    <w:rsid w:val="00905975"/>
    <w:rsid w:val="00927719"/>
    <w:rsid w:val="00944BD6"/>
    <w:rsid w:val="00972F3D"/>
    <w:rsid w:val="0097734A"/>
    <w:rsid w:val="00981950"/>
    <w:rsid w:val="0098398F"/>
    <w:rsid w:val="009959AD"/>
    <w:rsid w:val="009B1D95"/>
    <w:rsid w:val="009C0A25"/>
    <w:rsid w:val="009F3E09"/>
    <w:rsid w:val="00A13C45"/>
    <w:rsid w:val="00A14FDD"/>
    <w:rsid w:val="00A3443E"/>
    <w:rsid w:val="00A64901"/>
    <w:rsid w:val="00A66EC3"/>
    <w:rsid w:val="00A7244F"/>
    <w:rsid w:val="00A763FD"/>
    <w:rsid w:val="00A774D1"/>
    <w:rsid w:val="00A9375C"/>
    <w:rsid w:val="00A947EC"/>
    <w:rsid w:val="00A955C1"/>
    <w:rsid w:val="00AB1789"/>
    <w:rsid w:val="00AD6D41"/>
    <w:rsid w:val="00AD7EB9"/>
    <w:rsid w:val="00AE1E20"/>
    <w:rsid w:val="00AF34B5"/>
    <w:rsid w:val="00AF6976"/>
    <w:rsid w:val="00B03D7F"/>
    <w:rsid w:val="00B0659E"/>
    <w:rsid w:val="00B10151"/>
    <w:rsid w:val="00B12009"/>
    <w:rsid w:val="00B30394"/>
    <w:rsid w:val="00B32211"/>
    <w:rsid w:val="00B36B96"/>
    <w:rsid w:val="00B43470"/>
    <w:rsid w:val="00B52007"/>
    <w:rsid w:val="00B56E3E"/>
    <w:rsid w:val="00B736E4"/>
    <w:rsid w:val="00B76B43"/>
    <w:rsid w:val="00BA42DC"/>
    <w:rsid w:val="00BB0FFF"/>
    <w:rsid w:val="00C00D6C"/>
    <w:rsid w:val="00C0210D"/>
    <w:rsid w:val="00C03F8C"/>
    <w:rsid w:val="00C07B60"/>
    <w:rsid w:val="00C13B22"/>
    <w:rsid w:val="00C249EB"/>
    <w:rsid w:val="00C25EC3"/>
    <w:rsid w:val="00C56A01"/>
    <w:rsid w:val="00C574B0"/>
    <w:rsid w:val="00C9096D"/>
    <w:rsid w:val="00C92ACD"/>
    <w:rsid w:val="00C967BE"/>
    <w:rsid w:val="00CA3804"/>
    <w:rsid w:val="00CB35A8"/>
    <w:rsid w:val="00CB4BDC"/>
    <w:rsid w:val="00CD25D5"/>
    <w:rsid w:val="00CD384C"/>
    <w:rsid w:val="00CD5616"/>
    <w:rsid w:val="00D02D20"/>
    <w:rsid w:val="00D075D5"/>
    <w:rsid w:val="00D10DFE"/>
    <w:rsid w:val="00D339D3"/>
    <w:rsid w:val="00D33DF6"/>
    <w:rsid w:val="00D35521"/>
    <w:rsid w:val="00D35626"/>
    <w:rsid w:val="00D40A11"/>
    <w:rsid w:val="00D47FE3"/>
    <w:rsid w:val="00D5779C"/>
    <w:rsid w:val="00D7074B"/>
    <w:rsid w:val="00D70B9E"/>
    <w:rsid w:val="00D7593B"/>
    <w:rsid w:val="00D8000E"/>
    <w:rsid w:val="00D8417D"/>
    <w:rsid w:val="00DC73B2"/>
    <w:rsid w:val="00DD51E1"/>
    <w:rsid w:val="00DD59BF"/>
    <w:rsid w:val="00DE4700"/>
    <w:rsid w:val="00DE4F80"/>
    <w:rsid w:val="00DF5A80"/>
    <w:rsid w:val="00E02710"/>
    <w:rsid w:val="00E07455"/>
    <w:rsid w:val="00E25549"/>
    <w:rsid w:val="00E3573B"/>
    <w:rsid w:val="00E42388"/>
    <w:rsid w:val="00E449AC"/>
    <w:rsid w:val="00E44B5F"/>
    <w:rsid w:val="00E454DD"/>
    <w:rsid w:val="00E65ACF"/>
    <w:rsid w:val="00E71CF1"/>
    <w:rsid w:val="00E9364C"/>
    <w:rsid w:val="00EA4FA5"/>
    <w:rsid w:val="00EB38FC"/>
    <w:rsid w:val="00EC28D7"/>
    <w:rsid w:val="00ED67F3"/>
    <w:rsid w:val="00EE0CA5"/>
    <w:rsid w:val="00F522D3"/>
    <w:rsid w:val="00F5652D"/>
    <w:rsid w:val="00F61713"/>
    <w:rsid w:val="00F65292"/>
    <w:rsid w:val="00F71EC4"/>
    <w:rsid w:val="00F82651"/>
    <w:rsid w:val="00F94148"/>
    <w:rsid w:val="00F94449"/>
    <w:rsid w:val="00F96311"/>
    <w:rsid w:val="00F97F6E"/>
    <w:rsid w:val="00FB2867"/>
    <w:rsid w:val="00FB310C"/>
    <w:rsid w:val="00FB42CE"/>
    <w:rsid w:val="00FB6F9B"/>
    <w:rsid w:val="00FC3C3D"/>
    <w:rsid w:val="00FC66FE"/>
    <w:rsid w:val="00FE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utente</cp:lastModifiedBy>
  <cp:revision>2</cp:revision>
  <dcterms:created xsi:type="dcterms:W3CDTF">2025-11-24T08:09:00Z</dcterms:created>
  <dcterms:modified xsi:type="dcterms:W3CDTF">2025-11-24T08:09:00Z</dcterms:modified>
</cp:coreProperties>
</file>