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393FA" w14:textId="54B5680C" w:rsidR="00077B67" w:rsidRDefault="00077B67" w:rsidP="00003236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0DCC545" w14:textId="77777777" w:rsidR="0040143B" w:rsidRDefault="0040143B" w:rsidP="0040143B">
      <w:pPr>
        <w:jc w:val="right"/>
      </w:pPr>
      <w:r>
        <w:t xml:space="preserve">Al Dirigente Scolastico </w:t>
      </w:r>
    </w:p>
    <w:p w14:paraId="5088BB9C" w14:textId="77777777" w:rsidR="0040143B" w:rsidRDefault="0040143B" w:rsidP="0040143B">
      <w:pPr>
        <w:jc w:val="right"/>
      </w:pPr>
      <w:r>
        <w:t xml:space="preserve">Al DSGA </w:t>
      </w:r>
    </w:p>
    <w:p w14:paraId="28923DD1" w14:textId="6201AB3B" w:rsidR="0040143B" w:rsidRDefault="00D02D20" w:rsidP="0040143B">
      <w:pPr>
        <w:pStyle w:val="Paragrafoelenco"/>
        <w:spacing w:before="120"/>
        <w:ind w:left="6744"/>
        <w:jc w:val="right"/>
      </w:pPr>
      <w:r>
        <w:t xml:space="preserve">I. </w:t>
      </w:r>
      <w:r w:rsidR="0040143B">
        <w:t>C. “Dante Alighieri” Leonforte</w:t>
      </w:r>
    </w:p>
    <w:p w14:paraId="0D5A5538" w14:textId="77777777" w:rsidR="0040143B" w:rsidRDefault="0040143B" w:rsidP="0040143B"/>
    <w:p w14:paraId="5D83F419" w14:textId="77777777" w:rsidR="0040143B" w:rsidRPr="007F7EDE" w:rsidRDefault="0040143B" w:rsidP="00401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F7EDE">
        <w:rPr>
          <w:b/>
        </w:rPr>
        <w:t>MODULO RICHIESTA MATERIALE DA ACQUISTARE</w:t>
      </w:r>
    </w:p>
    <w:p w14:paraId="2A384A1C" w14:textId="77777777" w:rsidR="0040143B" w:rsidRPr="007F7EDE" w:rsidRDefault="0040143B" w:rsidP="00401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F7EDE">
        <w:rPr>
          <w:b/>
        </w:rPr>
        <w:t>(Spese di Funzionamento Didattico / Progetti)</w:t>
      </w:r>
    </w:p>
    <w:p w14:paraId="4C7FE4A5" w14:textId="77777777" w:rsidR="0040143B" w:rsidRDefault="0040143B" w:rsidP="0040143B"/>
    <w:p w14:paraId="61736AED" w14:textId="77777777" w:rsidR="0040143B" w:rsidRDefault="0040143B" w:rsidP="0040143B"/>
    <w:p w14:paraId="23D9EFE6" w14:textId="77777777" w:rsidR="0040143B" w:rsidRDefault="0040143B" w:rsidP="0040143B">
      <w:pPr>
        <w:spacing w:line="300" w:lineRule="exact"/>
      </w:pPr>
      <w:r>
        <w:t>Il/la sottoscritto/a _____________________________________________________________________ in servizio presso _________________________________, in qualità di ______________________________</w:t>
      </w:r>
    </w:p>
    <w:p w14:paraId="7AD5104F" w14:textId="77777777" w:rsidR="0040143B" w:rsidRPr="007F7EDE" w:rsidRDefault="0040143B" w:rsidP="0040143B">
      <w:pPr>
        <w:spacing w:before="120" w:after="120" w:line="300" w:lineRule="exact"/>
        <w:jc w:val="center"/>
        <w:rPr>
          <w:b/>
        </w:rPr>
      </w:pPr>
      <w:r w:rsidRPr="007F7EDE">
        <w:rPr>
          <w:b/>
        </w:rPr>
        <w:t>CHIEDE</w:t>
      </w:r>
    </w:p>
    <w:p w14:paraId="5ADFAB05" w14:textId="77777777" w:rsidR="0040143B" w:rsidRDefault="0040143B" w:rsidP="0040143B">
      <w:pPr>
        <w:spacing w:line="300" w:lineRule="exact"/>
      </w:pPr>
      <w:r>
        <w:t xml:space="preserve">Per le necessità </w:t>
      </w:r>
      <w:r>
        <w:tab/>
      </w:r>
      <w:r>
        <w:sym w:font="Wingdings" w:char="F06D"/>
      </w:r>
      <w:r>
        <w:t xml:space="preserve"> didattiche</w:t>
      </w:r>
      <w:r>
        <w:tab/>
      </w:r>
      <w:r>
        <w:sym w:font="Wingdings" w:char="F06D"/>
      </w:r>
      <w:r>
        <w:t xml:space="preserve"> inerenti al Progetto ___________________________________</w:t>
      </w:r>
    </w:p>
    <w:p w14:paraId="51B0D6A0" w14:textId="77777777" w:rsidR="0040143B" w:rsidRDefault="0040143B" w:rsidP="0040143B">
      <w:pPr>
        <w:spacing w:line="300" w:lineRule="exact"/>
      </w:pPr>
      <w:r>
        <w:t>Dell’anno scolastico 20___/___  il seguente materiale:</w:t>
      </w:r>
    </w:p>
    <w:p w14:paraId="0826A2FA" w14:textId="77777777" w:rsidR="0040143B" w:rsidRDefault="0040143B" w:rsidP="0040143B">
      <w:pPr>
        <w:spacing w:line="300" w:lineRule="exact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67"/>
        <w:gridCol w:w="983"/>
        <w:gridCol w:w="2441"/>
        <w:gridCol w:w="1674"/>
        <w:gridCol w:w="1228"/>
        <w:gridCol w:w="1235"/>
      </w:tblGrid>
      <w:tr w:rsidR="0040143B" w:rsidRPr="007F7EDE" w14:paraId="621888FE" w14:textId="77777777" w:rsidTr="0040143B">
        <w:tc>
          <w:tcPr>
            <w:tcW w:w="2067" w:type="dxa"/>
          </w:tcPr>
          <w:p w14:paraId="4D47050B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Codice</w:t>
            </w:r>
          </w:p>
        </w:tc>
        <w:tc>
          <w:tcPr>
            <w:tcW w:w="983" w:type="dxa"/>
          </w:tcPr>
          <w:p w14:paraId="389967FD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Quantità</w:t>
            </w:r>
          </w:p>
        </w:tc>
        <w:tc>
          <w:tcPr>
            <w:tcW w:w="2441" w:type="dxa"/>
          </w:tcPr>
          <w:p w14:paraId="70372B73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DESCRIZIONE</w:t>
            </w:r>
          </w:p>
        </w:tc>
        <w:tc>
          <w:tcPr>
            <w:tcW w:w="1674" w:type="dxa"/>
          </w:tcPr>
          <w:p w14:paraId="0F8AD31E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Ditta/Catalogo</w:t>
            </w:r>
          </w:p>
        </w:tc>
        <w:tc>
          <w:tcPr>
            <w:tcW w:w="1228" w:type="dxa"/>
          </w:tcPr>
          <w:p w14:paraId="5BD1CE95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Prezzo unitario IVA compresa</w:t>
            </w:r>
          </w:p>
        </w:tc>
        <w:tc>
          <w:tcPr>
            <w:tcW w:w="1235" w:type="dxa"/>
          </w:tcPr>
          <w:p w14:paraId="1AEF1C2C" w14:textId="77777777" w:rsidR="0040143B" w:rsidRPr="007F7EDE" w:rsidRDefault="0040143B" w:rsidP="000120F1">
            <w:pPr>
              <w:jc w:val="center"/>
              <w:rPr>
                <w:b/>
              </w:rPr>
            </w:pPr>
            <w:r>
              <w:rPr>
                <w:b/>
              </w:rPr>
              <w:t>Prezzo totale IVA compresa</w:t>
            </w:r>
          </w:p>
        </w:tc>
      </w:tr>
      <w:tr w:rsidR="0040143B" w14:paraId="3023742B" w14:textId="77777777" w:rsidTr="0040143B">
        <w:tc>
          <w:tcPr>
            <w:tcW w:w="2067" w:type="dxa"/>
          </w:tcPr>
          <w:p w14:paraId="624C5D46" w14:textId="77777777" w:rsidR="0040143B" w:rsidRDefault="0040143B" w:rsidP="000120F1"/>
        </w:tc>
        <w:tc>
          <w:tcPr>
            <w:tcW w:w="983" w:type="dxa"/>
          </w:tcPr>
          <w:p w14:paraId="26A340F0" w14:textId="77777777" w:rsidR="0040143B" w:rsidRDefault="0040143B" w:rsidP="000120F1"/>
        </w:tc>
        <w:tc>
          <w:tcPr>
            <w:tcW w:w="2441" w:type="dxa"/>
          </w:tcPr>
          <w:p w14:paraId="5FFF105A" w14:textId="77777777" w:rsidR="0040143B" w:rsidRDefault="0040143B" w:rsidP="000120F1"/>
        </w:tc>
        <w:tc>
          <w:tcPr>
            <w:tcW w:w="1674" w:type="dxa"/>
          </w:tcPr>
          <w:p w14:paraId="57232C61" w14:textId="77777777" w:rsidR="0040143B" w:rsidRDefault="0040143B" w:rsidP="000120F1"/>
        </w:tc>
        <w:tc>
          <w:tcPr>
            <w:tcW w:w="1228" w:type="dxa"/>
          </w:tcPr>
          <w:p w14:paraId="7B6A5D5A" w14:textId="77777777" w:rsidR="0040143B" w:rsidRDefault="0040143B" w:rsidP="000120F1"/>
        </w:tc>
        <w:tc>
          <w:tcPr>
            <w:tcW w:w="1235" w:type="dxa"/>
          </w:tcPr>
          <w:p w14:paraId="3A8C36EA" w14:textId="77777777" w:rsidR="0040143B" w:rsidRDefault="0040143B" w:rsidP="000120F1"/>
        </w:tc>
      </w:tr>
      <w:tr w:rsidR="0040143B" w14:paraId="72F83930" w14:textId="77777777" w:rsidTr="0040143B">
        <w:tc>
          <w:tcPr>
            <w:tcW w:w="2067" w:type="dxa"/>
          </w:tcPr>
          <w:p w14:paraId="5B2C6232" w14:textId="77777777" w:rsidR="0040143B" w:rsidRDefault="0040143B" w:rsidP="000120F1"/>
        </w:tc>
        <w:tc>
          <w:tcPr>
            <w:tcW w:w="983" w:type="dxa"/>
          </w:tcPr>
          <w:p w14:paraId="50C00A6E" w14:textId="77777777" w:rsidR="0040143B" w:rsidRDefault="0040143B" w:rsidP="000120F1"/>
        </w:tc>
        <w:tc>
          <w:tcPr>
            <w:tcW w:w="2441" w:type="dxa"/>
          </w:tcPr>
          <w:p w14:paraId="725CF7DF" w14:textId="77777777" w:rsidR="0040143B" w:rsidRDefault="0040143B" w:rsidP="000120F1"/>
        </w:tc>
        <w:tc>
          <w:tcPr>
            <w:tcW w:w="1674" w:type="dxa"/>
          </w:tcPr>
          <w:p w14:paraId="739E2503" w14:textId="77777777" w:rsidR="0040143B" w:rsidRDefault="0040143B" w:rsidP="000120F1"/>
        </w:tc>
        <w:tc>
          <w:tcPr>
            <w:tcW w:w="1228" w:type="dxa"/>
          </w:tcPr>
          <w:p w14:paraId="14FEDFCD" w14:textId="77777777" w:rsidR="0040143B" w:rsidRDefault="0040143B" w:rsidP="000120F1"/>
        </w:tc>
        <w:tc>
          <w:tcPr>
            <w:tcW w:w="1235" w:type="dxa"/>
          </w:tcPr>
          <w:p w14:paraId="10DC6AC1" w14:textId="77777777" w:rsidR="0040143B" w:rsidRDefault="0040143B" w:rsidP="000120F1"/>
        </w:tc>
      </w:tr>
      <w:tr w:rsidR="0040143B" w14:paraId="79D89179" w14:textId="77777777" w:rsidTr="0040143B">
        <w:tc>
          <w:tcPr>
            <w:tcW w:w="2067" w:type="dxa"/>
          </w:tcPr>
          <w:p w14:paraId="37B6E6CA" w14:textId="77777777" w:rsidR="0040143B" w:rsidRDefault="0040143B" w:rsidP="000120F1"/>
        </w:tc>
        <w:tc>
          <w:tcPr>
            <w:tcW w:w="983" w:type="dxa"/>
          </w:tcPr>
          <w:p w14:paraId="7EC0B310" w14:textId="77777777" w:rsidR="0040143B" w:rsidRDefault="0040143B" w:rsidP="000120F1"/>
        </w:tc>
        <w:tc>
          <w:tcPr>
            <w:tcW w:w="2441" w:type="dxa"/>
          </w:tcPr>
          <w:p w14:paraId="41A26B4B" w14:textId="77777777" w:rsidR="0040143B" w:rsidRDefault="0040143B" w:rsidP="000120F1"/>
        </w:tc>
        <w:tc>
          <w:tcPr>
            <w:tcW w:w="1674" w:type="dxa"/>
          </w:tcPr>
          <w:p w14:paraId="0EFAE71A" w14:textId="77777777" w:rsidR="0040143B" w:rsidRDefault="0040143B" w:rsidP="000120F1"/>
        </w:tc>
        <w:tc>
          <w:tcPr>
            <w:tcW w:w="1228" w:type="dxa"/>
          </w:tcPr>
          <w:p w14:paraId="4A809587" w14:textId="77777777" w:rsidR="0040143B" w:rsidRDefault="0040143B" w:rsidP="000120F1"/>
        </w:tc>
        <w:tc>
          <w:tcPr>
            <w:tcW w:w="1235" w:type="dxa"/>
          </w:tcPr>
          <w:p w14:paraId="41F54804" w14:textId="77777777" w:rsidR="0040143B" w:rsidRDefault="0040143B" w:rsidP="000120F1"/>
        </w:tc>
      </w:tr>
      <w:tr w:rsidR="0040143B" w14:paraId="3881D58A" w14:textId="77777777" w:rsidTr="0040143B">
        <w:tc>
          <w:tcPr>
            <w:tcW w:w="2067" w:type="dxa"/>
          </w:tcPr>
          <w:p w14:paraId="0451CEDD" w14:textId="77777777" w:rsidR="0040143B" w:rsidRDefault="0040143B" w:rsidP="000120F1"/>
        </w:tc>
        <w:tc>
          <w:tcPr>
            <w:tcW w:w="983" w:type="dxa"/>
          </w:tcPr>
          <w:p w14:paraId="5179AA28" w14:textId="77777777" w:rsidR="0040143B" w:rsidRDefault="0040143B" w:rsidP="000120F1"/>
        </w:tc>
        <w:tc>
          <w:tcPr>
            <w:tcW w:w="2441" w:type="dxa"/>
          </w:tcPr>
          <w:p w14:paraId="4381B160" w14:textId="77777777" w:rsidR="0040143B" w:rsidRDefault="0040143B" w:rsidP="000120F1"/>
        </w:tc>
        <w:tc>
          <w:tcPr>
            <w:tcW w:w="1674" w:type="dxa"/>
          </w:tcPr>
          <w:p w14:paraId="617E787B" w14:textId="77777777" w:rsidR="0040143B" w:rsidRDefault="0040143B" w:rsidP="000120F1"/>
        </w:tc>
        <w:tc>
          <w:tcPr>
            <w:tcW w:w="1228" w:type="dxa"/>
          </w:tcPr>
          <w:p w14:paraId="4BE0E0E6" w14:textId="77777777" w:rsidR="0040143B" w:rsidRDefault="0040143B" w:rsidP="000120F1"/>
        </w:tc>
        <w:tc>
          <w:tcPr>
            <w:tcW w:w="1235" w:type="dxa"/>
          </w:tcPr>
          <w:p w14:paraId="0D20A5B5" w14:textId="77777777" w:rsidR="0040143B" w:rsidRDefault="0040143B" w:rsidP="000120F1"/>
        </w:tc>
      </w:tr>
      <w:tr w:rsidR="0040143B" w14:paraId="53C8847B" w14:textId="77777777" w:rsidTr="0040143B">
        <w:tc>
          <w:tcPr>
            <w:tcW w:w="2067" w:type="dxa"/>
          </w:tcPr>
          <w:p w14:paraId="67E9DF3B" w14:textId="77777777" w:rsidR="0040143B" w:rsidRDefault="0040143B" w:rsidP="000120F1"/>
        </w:tc>
        <w:tc>
          <w:tcPr>
            <w:tcW w:w="983" w:type="dxa"/>
          </w:tcPr>
          <w:p w14:paraId="1225BAF2" w14:textId="77777777" w:rsidR="0040143B" w:rsidRDefault="0040143B" w:rsidP="000120F1"/>
        </w:tc>
        <w:tc>
          <w:tcPr>
            <w:tcW w:w="2441" w:type="dxa"/>
          </w:tcPr>
          <w:p w14:paraId="4C818797" w14:textId="77777777" w:rsidR="0040143B" w:rsidRDefault="0040143B" w:rsidP="000120F1"/>
        </w:tc>
        <w:tc>
          <w:tcPr>
            <w:tcW w:w="1674" w:type="dxa"/>
          </w:tcPr>
          <w:p w14:paraId="203B961B" w14:textId="77777777" w:rsidR="0040143B" w:rsidRDefault="0040143B" w:rsidP="000120F1"/>
        </w:tc>
        <w:tc>
          <w:tcPr>
            <w:tcW w:w="1228" w:type="dxa"/>
          </w:tcPr>
          <w:p w14:paraId="28FA5304" w14:textId="77777777" w:rsidR="0040143B" w:rsidRDefault="0040143B" w:rsidP="000120F1"/>
        </w:tc>
        <w:tc>
          <w:tcPr>
            <w:tcW w:w="1235" w:type="dxa"/>
          </w:tcPr>
          <w:p w14:paraId="264F85B0" w14:textId="77777777" w:rsidR="0040143B" w:rsidRDefault="0040143B" w:rsidP="000120F1"/>
        </w:tc>
      </w:tr>
      <w:tr w:rsidR="0040143B" w14:paraId="3D97FAEE" w14:textId="77777777" w:rsidTr="0040143B">
        <w:tc>
          <w:tcPr>
            <w:tcW w:w="2067" w:type="dxa"/>
          </w:tcPr>
          <w:p w14:paraId="4E8F50D4" w14:textId="77777777" w:rsidR="0040143B" w:rsidRDefault="0040143B" w:rsidP="000120F1"/>
        </w:tc>
        <w:tc>
          <w:tcPr>
            <w:tcW w:w="983" w:type="dxa"/>
          </w:tcPr>
          <w:p w14:paraId="6B1CAF4D" w14:textId="77777777" w:rsidR="0040143B" w:rsidRDefault="0040143B" w:rsidP="000120F1"/>
        </w:tc>
        <w:tc>
          <w:tcPr>
            <w:tcW w:w="2441" w:type="dxa"/>
          </w:tcPr>
          <w:p w14:paraId="467E1874" w14:textId="77777777" w:rsidR="0040143B" w:rsidRDefault="0040143B" w:rsidP="000120F1"/>
        </w:tc>
        <w:tc>
          <w:tcPr>
            <w:tcW w:w="1674" w:type="dxa"/>
          </w:tcPr>
          <w:p w14:paraId="6E7D012A" w14:textId="77777777" w:rsidR="0040143B" w:rsidRDefault="0040143B" w:rsidP="000120F1"/>
        </w:tc>
        <w:tc>
          <w:tcPr>
            <w:tcW w:w="1228" w:type="dxa"/>
          </w:tcPr>
          <w:p w14:paraId="4CA29F18" w14:textId="77777777" w:rsidR="0040143B" w:rsidRDefault="0040143B" w:rsidP="000120F1"/>
        </w:tc>
        <w:tc>
          <w:tcPr>
            <w:tcW w:w="1235" w:type="dxa"/>
          </w:tcPr>
          <w:p w14:paraId="15BE38DC" w14:textId="77777777" w:rsidR="0040143B" w:rsidRDefault="0040143B" w:rsidP="000120F1"/>
        </w:tc>
      </w:tr>
      <w:tr w:rsidR="0040143B" w14:paraId="14166E3F" w14:textId="77777777" w:rsidTr="0040143B">
        <w:tc>
          <w:tcPr>
            <w:tcW w:w="2067" w:type="dxa"/>
          </w:tcPr>
          <w:p w14:paraId="0A826058" w14:textId="77777777" w:rsidR="0040143B" w:rsidRDefault="0040143B" w:rsidP="000120F1"/>
        </w:tc>
        <w:tc>
          <w:tcPr>
            <w:tcW w:w="983" w:type="dxa"/>
          </w:tcPr>
          <w:p w14:paraId="46B6C851" w14:textId="77777777" w:rsidR="0040143B" w:rsidRDefault="0040143B" w:rsidP="000120F1"/>
        </w:tc>
        <w:tc>
          <w:tcPr>
            <w:tcW w:w="2441" w:type="dxa"/>
          </w:tcPr>
          <w:p w14:paraId="6D2F95AD" w14:textId="77777777" w:rsidR="0040143B" w:rsidRDefault="0040143B" w:rsidP="000120F1"/>
        </w:tc>
        <w:tc>
          <w:tcPr>
            <w:tcW w:w="1674" w:type="dxa"/>
          </w:tcPr>
          <w:p w14:paraId="558E0E46" w14:textId="77777777" w:rsidR="0040143B" w:rsidRDefault="0040143B" w:rsidP="000120F1"/>
        </w:tc>
        <w:tc>
          <w:tcPr>
            <w:tcW w:w="1228" w:type="dxa"/>
          </w:tcPr>
          <w:p w14:paraId="45C67A28" w14:textId="77777777" w:rsidR="0040143B" w:rsidRDefault="0040143B" w:rsidP="000120F1"/>
        </w:tc>
        <w:tc>
          <w:tcPr>
            <w:tcW w:w="1235" w:type="dxa"/>
          </w:tcPr>
          <w:p w14:paraId="6A492B7E" w14:textId="77777777" w:rsidR="0040143B" w:rsidRDefault="0040143B" w:rsidP="000120F1"/>
        </w:tc>
      </w:tr>
      <w:tr w:rsidR="0040143B" w14:paraId="2B470937" w14:textId="77777777" w:rsidTr="0040143B">
        <w:tc>
          <w:tcPr>
            <w:tcW w:w="2067" w:type="dxa"/>
          </w:tcPr>
          <w:p w14:paraId="3B9028D3" w14:textId="77777777" w:rsidR="0040143B" w:rsidRDefault="0040143B" w:rsidP="000120F1"/>
        </w:tc>
        <w:tc>
          <w:tcPr>
            <w:tcW w:w="983" w:type="dxa"/>
          </w:tcPr>
          <w:p w14:paraId="247AFA80" w14:textId="77777777" w:rsidR="0040143B" w:rsidRDefault="0040143B" w:rsidP="000120F1"/>
        </w:tc>
        <w:tc>
          <w:tcPr>
            <w:tcW w:w="2441" w:type="dxa"/>
          </w:tcPr>
          <w:p w14:paraId="1CE8BDCB" w14:textId="77777777" w:rsidR="0040143B" w:rsidRDefault="0040143B" w:rsidP="000120F1"/>
        </w:tc>
        <w:tc>
          <w:tcPr>
            <w:tcW w:w="1674" w:type="dxa"/>
          </w:tcPr>
          <w:p w14:paraId="27C5DE8D" w14:textId="77777777" w:rsidR="0040143B" w:rsidRDefault="0040143B" w:rsidP="000120F1"/>
        </w:tc>
        <w:tc>
          <w:tcPr>
            <w:tcW w:w="1228" w:type="dxa"/>
          </w:tcPr>
          <w:p w14:paraId="6CF79DD6" w14:textId="77777777" w:rsidR="0040143B" w:rsidRDefault="0040143B" w:rsidP="000120F1"/>
        </w:tc>
        <w:tc>
          <w:tcPr>
            <w:tcW w:w="1235" w:type="dxa"/>
          </w:tcPr>
          <w:p w14:paraId="726F1A0B" w14:textId="77777777" w:rsidR="0040143B" w:rsidRDefault="0040143B" w:rsidP="000120F1"/>
        </w:tc>
      </w:tr>
      <w:tr w:rsidR="0040143B" w14:paraId="72928E1F" w14:textId="77777777" w:rsidTr="0040143B">
        <w:tc>
          <w:tcPr>
            <w:tcW w:w="2067" w:type="dxa"/>
          </w:tcPr>
          <w:p w14:paraId="5F394823" w14:textId="77777777" w:rsidR="0040143B" w:rsidRDefault="0040143B" w:rsidP="000120F1"/>
        </w:tc>
        <w:tc>
          <w:tcPr>
            <w:tcW w:w="983" w:type="dxa"/>
          </w:tcPr>
          <w:p w14:paraId="339159A8" w14:textId="77777777" w:rsidR="0040143B" w:rsidRDefault="0040143B" w:rsidP="000120F1"/>
        </w:tc>
        <w:tc>
          <w:tcPr>
            <w:tcW w:w="2441" w:type="dxa"/>
          </w:tcPr>
          <w:p w14:paraId="6A294DEE" w14:textId="77777777" w:rsidR="0040143B" w:rsidRDefault="0040143B" w:rsidP="000120F1"/>
        </w:tc>
        <w:tc>
          <w:tcPr>
            <w:tcW w:w="1674" w:type="dxa"/>
          </w:tcPr>
          <w:p w14:paraId="4D9FA3BD" w14:textId="77777777" w:rsidR="0040143B" w:rsidRDefault="0040143B" w:rsidP="000120F1"/>
        </w:tc>
        <w:tc>
          <w:tcPr>
            <w:tcW w:w="1228" w:type="dxa"/>
          </w:tcPr>
          <w:p w14:paraId="0059624E" w14:textId="77777777" w:rsidR="0040143B" w:rsidRDefault="0040143B" w:rsidP="000120F1"/>
        </w:tc>
        <w:tc>
          <w:tcPr>
            <w:tcW w:w="1235" w:type="dxa"/>
          </w:tcPr>
          <w:p w14:paraId="001CF93F" w14:textId="77777777" w:rsidR="0040143B" w:rsidRDefault="0040143B" w:rsidP="000120F1"/>
        </w:tc>
      </w:tr>
      <w:tr w:rsidR="0040143B" w14:paraId="18AB503A" w14:textId="77777777" w:rsidTr="0040143B">
        <w:tc>
          <w:tcPr>
            <w:tcW w:w="2067" w:type="dxa"/>
          </w:tcPr>
          <w:p w14:paraId="7B63383A" w14:textId="77777777" w:rsidR="0040143B" w:rsidRDefault="0040143B" w:rsidP="000120F1"/>
        </w:tc>
        <w:tc>
          <w:tcPr>
            <w:tcW w:w="983" w:type="dxa"/>
          </w:tcPr>
          <w:p w14:paraId="287102D5" w14:textId="77777777" w:rsidR="0040143B" w:rsidRDefault="0040143B" w:rsidP="000120F1"/>
        </w:tc>
        <w:tc>
          <w:tcPr>
            <w:tcW w:w="2441" w:type="dxa"/>
          </w:tcPr>
          <w:p w14:paraId="12865F4D" w14:textId="77777777" w:rsidR="0040143B" w:rsidRDefault="0040143B" w:rsidP="000120F1"/>
        </w:tc>
        <w:tc>
          <w:tcPr>
            <w:tcW w:w="1674" w:type="dxa"/>
          </w:tcPr>
          <w:p w14:paraId="4802D01C" w14:textId="77777777" w:rsidR="0040143B" w:rsidRDefault="0040143B" w:rsidP="000120F1"/>
        </w:tc>
        <w:tc>
          <w:tcPr>
            <w:tcW w:w="1228" w:type="dxa"/>
          </w:tcPr>
          <w:p w14:paraId="2EF6926C" w14:textId="77777777" w:rsidR="0040143B" w:rsidRDefault="0040143B" w:rsidP="000120F1"/>
        </w:tc>
        <w:tc>
          <w:tcPr>
            <w:tcW w:w="1235" w:type="dxa"/>
          </w:tcPr>
          <w:p w14:paraId="445C0151" w14:textId="77777777" w:rsidR="0040143B" w:rsidRDefault="0040143B" w:rsidP="000120F1"/>
        </w:tc>
      </w:tr>
      <w:tr w:rsidR="0040143B" w14:paraId="0345E4A9" w14:textId="77777777" w:rsidTr="0040143B">
        <w:tc>
          <w:tcPr>
            <w:tcW w:w="2067" w:type="dxa"/>
          </w:tcPr>
          <w:p w14:paraId="7F3185B3" w14:textId="77777777" w:rsidR="0040143B" w:rsidRDefault="0040143B" w:rsidP="000120F1"/>
        </w:tc>
        <w:tc>
          <w:tcPr>
            <w:tcW w:w="983" w:type="dxa"/>
          </w:tcPr>
          <w:p w14:paraId="29E332EB" w14:textId="77777777" w:rsidR="0040143B" w:rsidRDefault="0040143B" w:rsidP="000120F1"/>
        </w:tc>
        <w:tc>
          <w:tcPr>
            <w:tcW w:w="2441" w:type="dxa"/>
          </w:tcPr>
          <w:p w14:paraId="0C2523D6" w14:textId="77777777" w:rsidR="0040143B" w:rsidRDefault="0040143B" w:rsidP="000120F1"/>
        </w:tc>
        <w:tc>
          <w:tcPr>
            <w:tcW w:w="1674" w:type="dxa"/>
          </w:tcPr>
          <w:p w14:paraId="07DC80A4" w14:textId="77777777" w:rsidR="0040143B" w:rsidRDefault="0040143B" w:rsidP="000120F1"/>
        </w:tc>
        <w:tc>
          <w:tcPr>
            <w:tcW w:w="1228" w:type="dxa"/>
          </w:tcPr>
          <w:p w14:paraId="313FDA63" w14:textId="77777777" w:rsidR="0040143B" w:rsidRDefault="0040143B" w:rsidP="000120F1"/>
        </w:tc>
        <w:tc>
          <w:tcPr>
            <w:tcW w:w="1235" w:type="dxa"/>
          </w:tcPr>
          <w:p w14:paraId="79A9D463" w14:textId="77777777" w:rsidR="0040143B" w:rsidRDefault="0040143B" w:rsidP="000120F1"/>
        </w:tc>
      </w:tr>
      <w:tr w:rsidR="0040143B" w14:paraId="200DAF59" w14:textId="77777777" w:rsidTr="0040143B">
        <w:tc>
          <w:tcPr>
            <w:tcW w:w="2067" w:type="dxa"/>
          </w:tcPr>
          <w:p w14:paraId="2B61E344" w14:textId="77777777" w:rsidR="0040143B" w:rsidRDefault="0040143B" w:rsidP="000120F1"/>
        </w:tc>
        <w:tc>
          <w:tcPr>
            <w:tcW w:w="983" w:type="dxa"/>
          </w:tcPr>
          <w:p w14:paraId="65586033" w14:textId="77777777" w:rsidR="0040143B" w:rsidRDefault="0040143B" w:rsidP="000120F1"/>
        </w:tc>
        <w:tc>
          <w:tcPr>
            <w:tcW w:w="2441" w:type="dxa"/>
          </w:tcPr>
          <w:p w14:paraId="0A6F73B9" w14:textId="77777777" w:rsidR="0040143B" w:rsidRDefault="0040143B" w:rsidP="000120F1"/>
        </w:tc>
        <w:tc>
          <w:tcPr>
            <w:tcW w:w="1674" w:type="dxa"/>
          </w:tcPr>
          <w:p w14:paraId="70B748F6" w14:textId="77777777" w:rsidR="0040143B" w:rsidRDefault="0040143B" w:rsidP="000120F1"/>
        </w:tc>
        <w:tc>
          <w:tcPr>
            <w:tcW w:w="1228" w:type="dxa"/>
          </w:tcPr>
          <w:p w14:paraId="4276ED85" w14:textId="77777777" w:rsidR="0040143B" w:rsidRDefault="0040143B" w:rsidP="000120F1"/>
        </w:tc>
        <w:tc>
          <w:tcPr>
            <w:tcW w:w="1235" w:type="dxa"/>
          </w:tcPr>
          <w:p w14:paraId="6782CD5F" w14:textId="77777777" w:rsidR="0040143B" w:rsidRDefault="0040143B" w:rsidP="000120F1"/>
        </w:tc>
      </w:tr>
      <w:tr w:rsidR="0040143B" w14:paraId="50FBF7BC" w14:textId="77777777" w:rsidTr="0040143B">
        <w:tc>
          <w:tcPr>
            <w:tcW w:w="2067" w:type="dxa"/>
          </w:tcPr>
          <w:p w14:paraId="480CAA25" w14:textId="77777777" w:rsidR="0040143B" w:rsidRDefault="0040143B" w:rsidP="000120F1"/>
        </w:tc>
        <w:tc>
          <w:tcPr>
            <w:tcW w:w="983" w:type="dxa"/>
          </w:tcPr>
          <w:p w14:paraId="28E82BDA" w14:textId="77777777" w:rsidR="0040143B" w:rsidRDefault="0040143B" w:rsidP="000120F1"/>
        </w:tc>
        <w:tc>
          <w:tcPr>
            <w:tcW w:w="2441" w:type="dxa"/>
          </w:tcPr>
          <w:p w14:paraId="6DE71EF0" w14:textId="77777777" w:rsidR="0040143B" w:rsidRDefault="0040143B" w:rsidP="000120F1"/>
        </w:tc>
        <w:tc>
          <w:tcPr>
            <w:tcW w:w="1674" w:type="dxa"/>
          </w:tcPr>
          <w:p w14:paraId="569AC7BC" w14:textId="77777777" w:rsidR="0040143B" w:rsidRDefault="0040143B" w:rsidP="000120F1"/>
        </w:tc>
        <w:tc>
          <w:tcPr>
            <w:tcW w:w="1228" w:type="dxa"/>
          </w:tcPr>
          <w:p w14:paraId="0AED5C87" w14:textId="77777777" w:rsidR="0040143B" w:rsidRDefault="0040143B" w:rsidP="000120F1"/>
        </w:tc>
        <w:tc>
          <w:tcPr>
            <w:tcW w:w="1235" w:type="dxa"/>
          </w:tcPr>
          <w:p w14:paraId="4F0369BB" w14:textId="77777777" w:rsidR="0040143B" w:rsidRDefault="0040143B" w:rsidP="000120F1"/>
        </w:tc>
      </w:tr>
      <w:tr w:rsidR="0040143B" w14:paraId="625B4A99" w14:textId="77777777" w:rsidTr="0040143B">
        <w:tc>
          <w:tcPr>
            <w:tcW w:w="2067" w:type="dxa"/>
          </w:tcPr>
          <w:p w14:paraId="6D5BC81A" w14:textId="77777777" w:rsidR="0040143B" w:rsidRDefault="0040143B" w:rsidP="000120F1"/>
        </w:tc>
        <w:tc>
          <w:tcPr>
            <w:tcW w:w="983" w:type="dxa"/>
          </w:tcPr>
          <w:p w14:paraId="7518815B" w14:textId="77777777" w:rsidR="0040143B" w:rsidRDefault="0040143B" w:rsidP="000120F1"/>
        </w:tc>
        <w:tc>
          <w:tcPr>
            <w:tcW w:w="2441" w:type="dxa"/>
          </w:tcPr>
          <w:p w14:paraId="48278043" w14:textId="77777777" w:rsidR="0040143B" w:rsidRDefault="0040143B" w:rsidP="000120F1"/>
        </w:tc>
        <w:tc>
          <w:tcPr>
            <w:tcW w:w="1674" w:type="dxa"/>
          </w:tcPr>
          <w:p w14:paraId="2E705C17" w14:textId="77777777" w:rsidR="0040143B" w:rsidRDefault="0040143B" w:rsidP="000120F1"/>
        </w:tc>
        <w:tc>
          <w:tcPr>
            <w:tcW w:w="1228" w:type="dxa"/>
          </w:tcPr>
          <w:p w14:paraId="2789985A" w14:textId="77777777" w:rsidR="0040143B" w:rsidRDefault="0040143B" w:rsidP="000120F1"/>
        </w:tc>
        <w:tc>
          <w:tcPr>
            <w:tcW w:w="1235" w:type="dxa"/>
          </w:tcPr>
          <w:p w14:paraId="64A67ECC" w14:textId="77777777" w:rsidR="0040143B" w:rsidRDefault="0040143B" w:rsidP="000120F1"/>
        </w:tc>
      </w:tr>
      <w:tr w:rsidR="0040143B" w14:paraId="6B7A7F0A" w14:textId="77777777" w:rsidTr="0040143B">
        <w:tc>
          <w:tcPr>
            <w:tcW w:w="2067" w:type="dxa"/>
          </w:tcPr>
          <w:p w14:paraId="6349BE66" w14:textId="77777777" w:rsidR="0040143B" w:rsidRDefault="0040143B" w:rsidP="000120F1"/>
        </w:tc>
        <w:tc>
          <w:tcPr>
            <w:tcW w:w="983" w:type="dxa"/>
          </w:tcPr>
          <w:p w14:paraId="1F1A41B3" w14:textId="77777777" w:rsidR="0040143B" w:rsidRDefault="0040143B" w:rsidP="000120F1"/>
        </w:tc>
        <w:tc>
          <w:tcPr>
            <w:tcW w:w="2441" w:type="dxa"/>
          </w:tcPr>
          <w:p w14:paraId="4D57200E" w14:textId="77777777" w:rsidR="0040143B" w:rsidRDefault="0040143B" w:rsidP="000120F1"/>
        </w:tc>
        <w:tc>
          <w:tcPr>
            <w:tcW w:w="1674" w:type="dxa"/>
          </w:tcPr>
          <w:p w14:paraId="2275A37C" w14:textId="77777777" w:rsidR="0040143B" w:rsidRDefault="0040143B" w:rsidP="000120F1"/>
        </w:tc>
        <w:tc>
          <w:tcPr>
            <w:tcW w:w="1228" w:type="dxa"/>
          </w:tcPr>
          <w:p w14:paraId="160DA331" w14:textId="77777777" w:rsidR="0040143B" w:rsidRDefault="0040143B" w:rsidP="000120F1"/>
        </w:tc>
        <w:tc>
          <w:tcPr>
            <w:tcW w:w="1235" w:type="dxa"/>
          </w:tcPr>
          <w:p w14:paraId="243A4BCB" w14:textId="77777777" w:rsidR="0040143B" w:rsidRDefault="0040143B" w:rsidP="000120F1"/>
        </w:tc>
      </w:tr>
      <w:tr w:rsidR="00C03F8C" w14:paraId="5E0D9728" w14:textId="77777777" w:rsidTr="0040143B">
        <w:tc>
          <w:tcPr>
            <w:tcW w:w="2067" w:type="dxa"/>
          </w:tcPr>
          <w:p w14:paraId="6BBFFF13" w14:textId="77777777" w:rsidR="00C03F8C" w:rsidRDefault="00C03F8C" w:rsidP="000120F1"/>
        </w:tc>
        <w:tc>
          <w:tcPr>
            <w:tcW w:w="983" w:type="dxa"/>
          </w:tcPr>
          <w:p w14:paraId="3FA972AA" w14:textId="77777777" w:rsidR="00C03F8C" w:rsidRDefault="00C03F8C" w:rsidP="000120F1"/>
        </w:tc>
        <w:tc>
          <w:tcPr>
            <w:tcW w:w="2441" w:type="dxa"/>
          </w:tcPr>
          <w:p w14:paraId="62A0B9D9" w14:textId="77777777" w:rsidR="00C03F8C" w:rsidRDefault="00C03F8C" w:rsidP="000120F1"/>
        </w:tc>
        <w:tc>
          <w:tcPr>
            <w:tcW w:w="1674" w:type="dxa"/>
          </w:tcPr>
          <w:p w14:paraId="4B06AEB8" w14:textId="77777777" w:rsidR="00C03F8C" w:rsidRDefault="00C03F8C" w:rsidP="000120F1"/>
        </w:tc>
        <w:tc>
          <w:tcPr>
            <w:tcW w:w="1228" w:type="dxa"/>
          </w:tcPr>
          <w:p w14:paraId="5A69B078" w14:textId="77777777" w:rsidR="00C03F8C" w:rsidRDefault="00C03F8C" w:rsidP="000120F1"/>
        </w:tc>
        <w:tc>
          <w:tcPr>
            <w:tcW w:w="1235" w:type="dxa"/>
          </w:tcPr>
          <w:p w14:paraId="23A3CD74" w14:textId="77777777" w:rsidR="00C03F8C" w:rsidRDefault="00C03F8C" w:rsidP="000120F1"/>
        </w:tc>
      </w:tr>
      <w:tr w:rsidR="00C03F8C" w14:paraId="4A0AA39A" w14:textId="77777777" w:rsidTr="0040143B">
        <w:tc>
          <w:tcPr>
            <w:tcW w:w="2067" w:type="dxa"/>
          </w:tcPr>
          <w:p w14:paraId="4A6CC654" w14:textId="77777777" w:rsidR="00C03F8C" w:rsidRDefault="00C03F8C" w:rsidP="000120F1"/>
        </w:tc>
        <w:tc>
          <w:tcPr>
            <w:tcW w:w="983" w:type="dxa"/>
          </w:tcPr>
          <w:p w14:paraId="4A015477" w14:textId="77777777" w:rsidR="00C03F8C" w:rsidRDefault="00C03F8C" w:rsidP="000120F1"/>
        </w:tc>
        <w:tc>
          <w:tcPr>
            <w:tcW w:w="2441" w:type="dxa"/>
          </w:tcPr>
          <w:p w14:paraId="30122BCE" w14:textId="77777777" w:rsidR="00C03F8C" w:rsidRDefault="00C03F8C" w:rsidP="000120F1"/>
        </w:tc>
        <w:tc>
          <w:tcPr>
            <w:tcW w:w="1674" w:type="dxa"/>
          </w:tcPr>
          <w:p w14:paraId="442737C1" w14:textId="77777777" w:rsidR="00C03F8C" w:rsidRDefault="00C03F8C" w:rsidP="000120F1"/>
        </w:tc>
        <w:tc>
          <w:tcPr>
            <w:tcW w:w="1228" w:type="dxa"/>
          </w:tcPr>
          <w:p w14:paraId="2F92D09D" w14:textId="77777777" w:rsidR="00C03F8C" w:rsidRDefault="00C03F8C" w:rsidP="000120F1"/>
        </w:tc>
        <w:tc>
          <w:tcPr>
            <w:tcW w:w="1235" w:type="dxa"/>
          </w:tcPr>
          <w:p w14:paraId="2E59E749" w14:textId="77777777" w:rsidR="00C03F8C" w:rsidRDefault="00C03F8C" w:rsidP="000120F1"/>
        </w:tc>
      </w:tr>
      <w:tr w:rsidR="00C03F8C" w14:paraId="27455B2E" w14:textId="77777777" w:rsidTr="0040143B">
        <w:tc>
          <w:tcPr>
            <w:tcW w:w="2067" w:type="dxa"/>
          </w:tcPr>
          <w:p w14:paraId="15331ABF" w14:textId="77777777" w:rsidR="00C03F8C" w:rsidRDefault="00C03F8C" w:rsidP="000120F1"/>
        </w:tc>
        <w:tc>
          <w:tcPr>
            <w:tcW w:w="983" w:type="dxa"/>
          </w:tcPr>
          <w:p w14:paraId="6495D605" w14:textId="77777777" w:rsidR="00C03F8C" w:rsidRDefault="00C03F8C" w:rsidP="000120F1"/>
        </w:tc>
        <w:tc>
          <w:tcPr>
            <w:tcW w:w="2441" w:type="dxa"/>
          </w:tcPr>
          <w:p w14:paraId="63406657" w14:textId="77777777" w:rsidR="00C03F8C" w:rsidRDefault="00C03F8C" w:rsidP="000120F1"/>
        </w:tc>
        <w:tc>
          <w:tcPr>
            <w:tcW w:w="1674" w:type="dxa"/>
          </w:tcPr>
          <w:p w14:paraId="38A3005B" w14:textId="77777777" w:rsidR="00C03F8C" w:rsidRDefault="00C03F8C" w:rsidP="000120F1"/>
        </w:tc>
        <w:tc>
          <w:tcPr>
            <w:tcW w:w="1228" w:type="dxa"/>
          </w:tcPr>
          <w:p w14:paraId="60517A59" w14:textId="77777777" w:rsidR="00C03F8C" w:rsidRDefault="00C03F8C" w:rsidP="000120F1"/>
        </w:tc>
        <w:tc>
          <w:tcPr>
            <w:tcW w:w="1235" w:type="dxa"/>
          </w:tcPr>
          <w:p w14:paraId="30CF99A0" w14:textId="77777777" w:rsidR="00C03F8C" w:rsidRDefault="00C03F8C" w:rsidP="000120F1"/>
        </w:tc>
      </w:tr>
      <w:tr w:rsidR="00C03F8C" w14:paraId="1541B8D2" w14:textId="77777777" w:rsidTr="0040143B">
        <w:tc>
          <w:tcPr>
            <w:tcW w:w="2067" w:type="dxa"/>
          </w:tcPr>
          <w:p w14:paraId="2AC7B533" w14:textId="77777777" w:rsidR="00C03F8C" w:rsidRDefault="00C03F8C" w:rsidP="000120F1"/>
        </w:tc>
        <w:tc>
          <w:tcPr>
            <w:tcW w:w="983" w:type="dxa"/>
          </w:tcPr>
          <w:p w14:paraId="4A7F35ED" w14:textId="77777777" w:rsidR="00C03F8C" w:rsidRDefault="00C03F8C" w:rsidP="000120F1"/>
        </w:tc>
        <w:tc>
          <w:tcPr>
            <w:tcW w:w="2441" w:type="dxa"/>
          </w:tcPr>
          <w:p w14:paraId="0D449B1E" w14:textId="77777777" w:rsidR="00C03F8C" w:rsidRDefault="00C03F8C" w:rsidP="000120F1"/>
        </w:tc>
        <w:tc>
          <w:tcPr>
            <w:tcW w:w="1674" w:type="dxa"/>
          </w:tcPr>
          <w:p w14:paraId="1BFF9575" w14:textId="77777777" w:rsidR="00C03F8C" w:rsidRDefault="00C03F8C" w:rsidP="000120F1"/>
        </w:tc>
        <w:tc>
          <w:tcPr>
            <w:tcW w:w="1228" w:type="dxa"/>
          </w:tcPr>
          <w:p w14:paraId="37156EE3" w14:textId="77777777" w:rsidR="00C03F8C" w:rsidRDefault="00C03F8C" w:rsidP="000120F1"/>
        </w:tc>
        <w:tc>
          <w:tcPr>
            <w:tcW w:w="1235" w:type="dxa"/>
          </w:tcPr>
          <w:p w14:paraId="4C4BDBF2" w14:textId="77777777" w:rsidR="00C03F8C" w:rsidRDefault="00C03F8C" w:rsidP="000120F1"/>
        </w:tc>
      </w:tr>
      <w:tr w:rsidR="00C03F8C" w14:paraId="5AFEA8DB" w14:textId="77777777" w:rsidTr="0040143B">
        <w:tc>
          <w:tcPr>
            <w:tcW w:w="2067" w:type="dxa"/>
          </w:tcPr>
          <w:p w14:paraId="155C04F7" w14:textId="77777777" w:rsidR="00C03F8C" w:rsidRDefault="00C03F8C" w:rsidP="000120F1"/>
        </w:tc>
        <w:tc>
          <w:tcPr>
            <w:tcW w:w="983" w:type="dxa"/>
          </w:tcPr>
          <w:p w14:paraId="063745CF" w14:textId="77777777" w:rsidR="00C03F8C" w:rsidRDefault="00C03F8C" w:rsidP="000120F1"/>
        </w:tc>
        <w:tc>
          <w:tcPr>
            <w:tcW w:w="2441" w:type="dxa"/>
          </w:tcPr>
          <w:p w14:paraId="117DD405" w14:textId="77777777" w:rsidR="00C03F8C" w:rsidRDefault="00C03F8C" w:rsidP="000120F1"/>
        </w:tc>
        <w:tc>
          <w:tcPr>
            <w:tcW w:w="1674" w:type="dxa"/>
          </w:tcPr>
          <w:p w14:paraId="233B71AD" w14:textId="77777777" w:rsidR="00C03F8C" w:rsidRDefault="00C03F8C" w:rsidP="000120F1"/>
        </w:tc>
        <w:tc>
          <w:tcPr>
            <w:tcW w:w="1228" w:type="dxa"/>
          </w:tcPr>
          <w:p w14:paraId="3A84B39E" w14:textId="77777777" w:rsidR="00C03F8C" w:rsidRDefault="00C03F8C" w:rsidP="000120F1"/>
        </w:tc>
        <w:tc>
          <w:tcPr>
            <w:tcW w:w="1235" w:type="dxa"/>
          </w:tcPr>
          <w:p w14:paraId="0FEB8FF7" w14:textId="77777777" w:rsidR="00C03F8C" w:rsidRDefault="00C03F8C" w:rsidP="000120F1"/>
        </w:tc>
      </w:tr>
      <w:tr w:rsidR="00C03F8C" w14:paraId="3E612D82" w14:textId="77777777" w:rsidTr="0040143B">
        <w:tc>
          <w:tcPr>
            <w:tcW w:w="2067" w:type="dxa"/>
          </w:tcPr>
          <w:p w14:paraId="76A0C740" w14:textId="77777777" w:rsidR="00C03F8C" w:rsidRDefault="00C03F8C" w:rsidP="000120F1"/>
        </w:tc>
        <w:tc>
          <w:tcPr>
            <w:tcW w:w="983" w:type="dxa"/>
          </w:tcPr>
          <w:p w14:paraId="1108DF75" w14:textId="77777777" w:rsidR="00C03F8C" w:rsidRDefault="00C03F8C" w:rsidP="000120F1"/>
        </w:tc>
        <w:tc>
          <w:tcPr>
            <w:tcW w:w="2441" w:type="dxa"/>
          </w:tcPr>
          <w:p w14:paraId="1C715310" w14:textId="77777777" w:rsidR="00C03F8C" w:rsidRDefault="00C03F8C" w:rsidP="000120F1"/>
        </w:tc>
        <w:tc>
          <w:tcPr>
            <w:tcW w:w="1674" w:type="dxa"/>
          </w:tcPr>
          <w:p w14:paraId="428C5232" w14:textId="77777777" w:rsidR="00C03F8C" w:rsidRDefault="00C03F8C" w:rsidP="000120F1"/>
        </w:tc>
        <w:tc>
          <w:tcPr>
            <w:tcW w:w="1228" w:type="dxa"/>
          </w:tcPr>
          <w:p w14:paraId="1C3A29A6" w14:textId="77777777" w:rsidR="00C03F8C" w:rsidRDefault="00C03F8C" w:rsidP="000120F1"/>
        </w:tc>
        <w:tc>
          <w:tcPr>
            <w:tcW w:w="1235" w:type="dxa"/>
          </w:tcPr>
          <w:p w14:paraId="7E5C84D7" w14:textId="77777777" w:rsidR="00C03F8C" w:rsidRDefault="00C03F8C" w:rsidP="000120F1"/>
        </w:tc>
      </w:tr>
      <w:tr w:rsidR="00C03F8C" w14:paraId="6F24BFCF" w14:textId="77777777" w:rsidTr="0040143B">
        <w:tc>
          <w:tcPr>
            <w:tcW w:w="2067" w:type="dxa"/>
          </w:tcPr>
          <w:p w14:paraId="311BA261" w14:textId="77777777" w:rsidR="00C03F8C" w:rsidRDefault="00C03F8C" w:rsidP="000120F1"/>
        </w:tc>
        <w:tc>
          <w:tcPr>
            <w:tcW w:w="983" w:type="dxa"/>
          </w:tcPr>
          <w:p w14:paraId="0C312807" w14:textId="77777777" w:rsidR="00C03F8C" w:rsidRDefault="00C03F8C" w:rsidP="000120F1"/>
        </w:tc>
        <w:tc>
          <w:tcPr>
            <w:tcW w:w="2441" w:type="dxa"/>
          </w:tcPr>
          <w:p w14:paraId="54D93E47" w14:textId="77777777" w:rsidR="00C03F8C" w:rsidRDefault="00C03F8C" w:rsidP="000120F1"/>
        </w:tc>
        <w:tc>
          <w:tcPr>
            <w:tcW w:w="1674" w:type="dxa"/>
          </w:tcPr>
          <w:p w14:paraId="2D370A4D" w14:textId="77777777" w:rsidR="00C03F8C" w:rsidRDefault="00C03F8C" w:rsidP="000120F1"/>
        </w:tc>
        <w:tc>
          <w:tcPr>
            <w:tcW w:w="1228" w:type="dxa"/>
          </w:tcPr>
          <w:p w14:paraId="33930404" w14:textId="77777777" w:rsidR="00C03F8C" w:rsidRDefault="00C03F8C" w:rsidP="000120F1"/>
        </w:tc>
        <w:tc>
          <w:tcPr>
            <w:tcW w:w="1235" w:type="dxa"/>
          </w:tcPr>
          <w:p w14:paraId="2A0DD157" w14:textId="77777777" w:rsidR="00C03F8C" w:rsidRDefault="00C03F8C" w:rsidP="000120F1"/>
        </w:tc>
      </w:tr>
      <w:tr w:rsidR="00C03F8C" w14:paraId="3E515733" w14:textId="77777777" w:rsidTr="0040143B">
        <w:tc>
          <w:tcPr>
            <w:tcW w:w="2067" w:type="dxa"/>
          </w:tcPr>
          <w:p w14:paraId="6FDF53CB" w14:textId="77777777" w:rsidR="00C03F8C" w:rsidRDefault="00C03F8C" w:rsidP="000120F1"/>
        </w:tc>
        <w:tc>
          <w:tcPr>
            <w:tcW w:w="983" w:type="dxa"/>
          </w:tcPr>
          <w:p w14:paraId="659E8CA7" w14:textId="77777777" w:rsidR="00C03F8C" w:rsidRDefault="00C03F8C" w:rsidP="000120F1"/>
        </w:tc>
        <w:tc>
          <w:tcPr>
            <w:tcW w:w="2441" w:type="dxa"/>
          </w:tcPr>
          <w:p w14:paraId="0E86D0E4" w14:textId="77777777" w:rsidR="00C03F8C" w:rsidRDefault="00C03F8C" w:rsidP="000120F1"/>
        </w:tc>
        <w:tc>
          <w:tcPr>
            <w:tcW w:w="1674" w:type="dxa"/>
          </w:tcPr>
          <w:p w14:paraId="650875B8" w14:textId="77777777" w:rsidR="00C03F8C" w:rsidRDefault="00C03F8C" w:rsidP="000120F1"/>
        </w:tc>
        <w:tc>
          <w:tcPr>
            <w:tcW w:w="1228" w:type="dxa"/>
          </w:tcPr>
          <w:p w14:paraId="10990B35" w14:textId="77777777" w:rsidR="00C03F8C" w:rsidRDefault="00C03F8C" w:rsidP="000120F1"/>
        </w:tc>
        <w:tc>
          <w:tcPr>
            <w:tcW w:w="1235" w:type="dxa"/>
          </w:tcPr>
          <w:p w14:paraId="5A4FB14A" w14:textId="77777777" w:rsidR="00C03F8C" w:rsidRDefault="00C03F8C" w:rsidP="000120F1"/>
        </w:tc>
      </w:tr>
      <w:tr w:rsidR="00C03F8C" w14:paraId="253E6854" w14:textId="77777777" w:rsidTr="0040143B">
        <w:tc>
          <w:tcPr>
            <w:tcW w:w="2067" w:type="dxa"/>
          </w:tcPr>
          <w:p w14:paraId="518B07E8" w14:textId="77777777" w:rsidR="00C03F8C" w:rsidRDefault="00C03F8C" w:rsidP="000120F1"/>
        </w:tc>
        <w:tc>
          <w:tcPr>
            <w:tcW w:w="983" w:type="dxa"/>
          </w:tcPr>
          <w:p w14:paraId="5DBB3AF4" w14:textId="77777777" w:rsidR="00C03F8C" w:rsidRDefault="00C03F8C" w:rsidP="000120F1"/>
        </w:tc>
        <w:tc>
          <w:tcPr>
            <w:tcW w:w="2441" w:type="dxa"/>
          </w:tcPr>
          <w:p w14:paraId="72D17D27" w14:textId="77777777" w:rsidR="00C03F8C" w:rsidRDefault="00C03F8C" w:rsidP="000120F1"/>
        </w:tc>
        <w:tc>
          <w:tcPr>
            <w:tcW w:w="1674" w:type="dxa"/>
          </w:tcPr>
          <w:p w14:paraId="69BB2B30" w14:textId="77777777" w:rsidR="00C03F8C" w:rsidRDefault="00C03F8C" w:rsidP="000120F1"/>
        </w:tc>
        <w:tc>
          <w:tcPr>
            <w:tcW w:w="1228" w:type="dxa"/>
          </w:tcPr>
          <w:p w14:paraId="4C74D18A" w14:textId="77777777" w:rsidR="00C03F8C" w:rsidRDefault="00C03F8C" w:rsidP="000120F1"/>
        </w:tc>
        <w:tc>
          <w:tcPr>
            <w:tcW w:w="1235" w:type="dxa"/>
          </w:tcPr>
          <w:p w14:paraId="389773B3" w14:textId="77777777" w:rsidR="00C03F8C" w:rsidRDefault="00C03F8C" w:rsidP="000120F1"/>
        </w:tc>
      </w:tr>
      <w:tr w:rsidR="00C03F8C" w14:paraId="03632A76" w14:textId="77777777" w:rsidTr="0040143B">
        <w:tc>
          <w:tcPr>
            <w:tcW w:w="2067" w:type="dxa"/>
          </w:tcPr>
          <w:p w14:paraId="6635313C" w14:textId="77777777" w:rsidR="00C03F8C" w:rsidRDefault="00C03F8C" w:rsidP="000120F1"/>
        </w:tc>
        <w:tc>
          <w:tcPr>
            <w:tcW w:w="983" w:type="dxa"/>
          </w:tcPr>
          <w:p w14:paraId="21AEB905" w14:textId="77777777" w:rsidR="00C03F8C" w:rsidRDefault="00C03F8C" w:rsidP="000120F1"/>
        </w:tc>
        <w:tc>
          <w:tcPr>
            <w:tcW w:w="2441" w:type="dxa"/>
          </w:tcPr>
          <w:p w14:paraId="46FCAFB6" w14:textId="77777777" w:rsidR="00C03F8C" w:rsidRDefault="00C03F8C" w:rsidP="000120F1"/>
        </w:tc>
        <w:tc>
          <w:tcPr>
            <w:tcW w:w="1674" w:type="dxa"/>
          </w:tcPr>
          <w:p w14:paraId="66EDAA1D" w14:textId="77777777" w:rsidR="00C03F8C" w:rsidRDefault="00C03F8C" w:rsidP="000120F1"/>
        </w:tc>
        <w:tc>
          <w:tcPr>
            <w:tcW w:w="1228" w:type="dxa"/>
          </w:tcPr>
          <w:p w14:paraId="46A401F0" w14:textId="77777777" w:rsidR="00C03F8C" w:rsidRDefault="00C03F8C" w:rsidP="000120F1"/>
        </w:tc>
        <w:tc>
          <w:tcPr>
            <w:tcW w:w="1235" w:type="dxa"/>
          </w:tcPr>
          <w:p w14:paraId="1CEB2124" w14:textId="77777777" w:rsidR="00C03F8C" w:rsidRDefault="00C03F8C" w:rsidP="000120F1"/>
        </w:tc>
      </w:tr>
      <w:tr w:rsidR="00C03F8C" w14:paraId="07CD399B" w14:textId="77777777" w:rsidTr="0040143B">
        <w:tc>
          <w:tcPr>
            <w:tcW w:w="2067" w:type="dxa"/>
          </w:tcPr>
          <w:p w14:paraId="0E60B62E" w14:textId="77777777" w:rsidR="00C03F8C" w:rsidRDefault="00C03F8C" w:rsidP="000120F1"/>
        </w:tc>
        <w:tc>
          <w:tcPr>
            <w:tcW w:w="983" w:type="dxa"/>
          </w:tcPr>
          <w:p w14:paraId="2F39B6DD" w14:textId="77777777" w:rsidR="00C03F8C" w:rsidRDefault="00C03F8C" w:rsidP="000120F1"/>
        </w:tc>
        <w:tc>
          <w:tcPr>
            <w:tcW w:w="2441" w:type="dxa"/>
          </w:tcPr>
          <w:p w14:paraId="5428FFF2" w14:textId="77777777" w:rsidR="00C03F8C" w:rsidRDefault="00C03F8C" w:rsidP="000120F1"/>
        </w:tc>
        <w:tc>
          <w:tcPr>
            <w:tcW w:w="1674" w:type="dxa"/>
          </w:tcPr>
          <w:p w14:paraId="43EFC194" w14:textId="77777777" w:rsidR="00C03F8C" w:rsidRDefault="00C03F8C" w:rsidP="000120F1"/>
        </w:tc>
        <w:tc>
          <w:tcPr>
            <w:tcW w:w="1228" w:type="dxa"/>
          </w:tcPr>
          <w:p w14:paraId="5FE21C5C" w14:textId="77777777" w:rsidR="00C03F8C" w:rsidRDefault="00C03F8C" w:rsidP="000120F1"/>
        </w:tc>
        <w:tc>
          <w:tcPr>
            <w:tcW w:w="1235" w:type="dxa"/>
          </w:tcPr>
          <w:p w14:paraId="0066EE36" w14:textId="77777777" w:rsidR="00C03F8C" w:rsidRDefault="00C03F8C" w:rsidP="000120F1"/>
        </w:tc>
      </w:tr>
      <w:tr w:rsidR="00C03F8C" w14:paraId="67E674F9" w14:textId="77777777" w:rsidTr="0040143B">
        <w:tc>
          <w:tcPr>
            <w:tcW w:w="2067" w:type="dxa"/>
          </w:tcPr>
          <w:p w14:paraId="67279453" w14:textId="77777777" w:rsidR="00C03F8C" w:rsidRDefault="00C03F8C" w:rsidP="000120F1"/>
        </w:tc>
        <w:tc>
          <w:tcPr>
            <w:tcW w:w="983" w:type="dxa"/>
          </w:tcPr>
          <w:p w14:paraId="74721206" w14:textId="77777777" w:rsidR="00C03F8C" w:rsidRDefault="00C03F8C" w:rsidP="000120F1"/>
        </w:tc>
        <w:tc>
          <w:tcPr>
            <w:tcW w:w="2441" w:type="dxa"/>
          </w:tcPr>
          <w:p w14:paraId="572A77F3" w14:textId="77777777" w:rsidR="00C03F8C" w:rsidRDefault="00C03F8C" w:rsidP="000120F1"/>
        </w:tc>
        <w:tc>
          <w:tcPr>
            <w:tcW w:w="1674" w:type="dxa"/>
          </w:tcPr>
          <w:p w14:paraId="13488437" w14:textId="77777777" w:rsidR="00C03F8C" w:rsidRDefault="00C03F8C" w:rsidP="000120F1"/>
        </w:tc>
        <w:tc>
          <w:tcPr>
            <w:tcW w:w="1228" w:type="dxa"/>
          </w:tcPr>
          <w:p w14:paraId="6004EAC6" w14:textId="77777777" w:rsidR="00C03F8C" w:rsidRDefault="00C03F8C" w:rsidP="000120F1"/>
        </w:tc>
        <w:tc>
          <w:tcPr>
            <w:tcW w:w="1235" w:type="dxa"/>
          </w:tcPr>
          <w:p w14:paraId="37AFA1FF" w14:textId="77777777" w:rsidR="00C03F8C" w:rsidRDefault="00C03F8C" w:rsidP="000120F1"/>
        </w:tc>
      </w:tr>
      <w:tr w:rsidR="00C03F8C" w14:paraId="6B7C8C8E" w14:textId="77777777" w:rsidTr="0040143B">
        <w:tc>
          <w:tcPr>
            <w:tcW w:w="2067" w:type="dxa"/>
          </w:tcPr>
          <w:p w14:paraId="0F225D49" w14:textId="77777777" w:rsidR="00C03F8C" w:rsidRDefault="00C03F8C" w:rsidP="000120F1"/>
        </w:tc>
        <w:tc>
          <w:tcPr>
            <w:tcW w:w="983" w:type="dxa"/>
          </w:tcPr>
          <w:p w14:paraId="3461716B" w14:textId="77777777" w:rsidR="00C03F8C" w:rsidRDefault="00C03F8C" w:rsidP="000120F1"/>
        </w:tc>
        <w:tc>
          <w:tcPr>
            <w:tcW w:w="2441" w:type="dxa"/>
          </w:tcPr>
          <w:p w14:paraId="1948DCAE" w14:textId="77777777" w:rsidR="00C03F8C" w:rsidRDefault="00C03F8C" w:rsidP="000120F1"/>
        </w:tc>
        <w:tc>
          <w:tcPr>
            <w:tcW w:w="1674" w:type="dxa"/>
          </w:tcPr>
          <w:p w14:paraId="1B46CBA4" w14:textId="77777777" w:rsidR="00C03F8C" w:rsidRDefault="00C03F8C" w:rsidP="000120F1"/>
        </w:tc>
        <w:tc>
          <w:tcPr>
            <w:tcW w:w="1228" w:type="dxa"/>
          </w:tcPr>
          <w:p w14:paraId="05FF108C" w14:textId="77777777" w:rsidR="00C03F8C" w:rsidRDefault="00C03F8C" w:rsidP="000120F1"/>
        </w:tc>
        <w:tc>
          <w:tcPr>
            <w:tcW w:w="1235" w:type="dxa"/>
          </w:tcPr>
          <w:p w14:paraId="252A86A7" w14:textId="77777777" w:rsidR="00C03F8C" w:rsidRDefault="00C03F8C" w:rsidP="000120F1"/>
        </w:tc>
      </w:tr>
      <w:tr w:rsidR="00C03F8C" w14:paraId="7CD0D5F5" w14:textId="77777777" w:rsidTr="0040143B">
        <w:tc>
          <w:tcPr>
            <w:tcW w:w="2067" w:type="dxa"/>
          </w:tcPr>
          <w:p w14:paraId="24292643" w14:textId="77777777" w:rsidR="00C03F8C" w:rsidRDefault="00C03F8C" w:rsidP="000120F1"/>
        </w:tc>
        <w:tc>
          <w:tcPr>
            <w:tcW w:w="983" w:type="dxa"/>
          </w:tcPr>
          <w:p w14:paraId="59ADA9C9" w14:textId="77777777" w:rsidR="00C03F8C" w:rsidRDefault="00C03F8C" w:rsidP="000120F1"/>
        </w:tc>
        <w:tc>
          <w:tcPr>
            <w:tcW w:w="2441" w:type="dxa"/>
          </w:tcPr>
          <w:p w14:paraId="76576EDD" w14:textId="77777777" w:rsidR="00C03F8C" w:rsidRDefault="00C03F8C" w:rsidP="000120F1"/>
        </w:tc>
        <w:tc>
          <w:tcPr>
            <w:tcW w:w="1674" w:type="dxa"/>
          </w:tcPr>
          <w:p w14:paraId="1345153D" w14:textId="77777777" w:rsidR="00C03F8C" w:rsidRDefault="00C03F8C" w:rsidP="000120F1"/>
        </w:tc>
        <w:tc>
          <w:tcPr>
            <w:tcW w:w="1228" w:type="dxa"/>
          </w:tcPr>
          <w:p w14:paraId="5C4C8FDD" w14:textId="77777777" w:rsidR="00C03F8C" w:rsidRDefault="00C03F8C" w:rsidP="000120F1"/>
        </w:tc>
        <w:tc>
          <w:tcPr>
            <w:tcW w:w="1235" w:type="dxa"/>
          </w:tcPr>
          <w:p w14:paraId="0037EECD" w14:textId="77777777" w:rsidR="00C03F8C" w:rsidRDefault="00C03F8C" w:rsidP="000120F1"/>
        </w:tc>
      </w:tr>
      <w:tr w:rsidR="00C03F8C" w14:paraId="5E1FF540" w14:textId="77777777" w:rsidTr="0040143B">
        <w:tc>
          <w:tcPr>
            <w:tcW w:w="2067" w:type="dxa"/>
          </w:tcPr>
          <w:p w14:paraId="72AD0DA4" w14:textId="77777777" w:rsidR="00C03F8C" w:rsidRDefault="00C03F8C" w:rsidP="000120F1"/>
        </w:tc>
        <w:tc>
          <w:tcPr>
            <w:tcW w:w="983" w:type="dxa"/>
          </w:tcPr>
          <w:p w14:paraId="73F13B8B" w14:textId="77777777" w:rsidR="00C03F8C" w:rsidRDefault="00C03F8C" w:rsidP="000120F1"/>
        </w:tc>
        <w:tc>
          <w:tcPr>
            <w:tcW w:w="2441" w:type="dxa"/>
          </w:tcPr>
          <w:p w14:paraId="08864427" w14:textId="77777777" w:rsidR="00C03F8C" w:rsidRDefault="00C03F8C" w:rsidP="000120F1"/>
        </w:tc>
        <w:tc>
          <w:tcPr>
            <w:tcW w:w="1674" w:type="dxa"/>
          </w:tcPr>
          <w:p w14:paraId="21F13B00" w14:textId="77777777" w:rsidR="00C03F8C" w:rsidRDefault="00C03F8C" w:rsidP="000120F1"/>
        </w:tc>
        <w:tc>
          <w:tcPr>
            <w:tcW w:w="1228" w:type="dxa"/>
          </w:tcPr>
          <w:p w14:paraId="3E7136A2" w14:textId="77777777" w:rsidR="00C03F8C" w:rsidRDefault="00C03F8C" w:rsidP="000120F1"/>
        </w:tc>
        <w:tc>
          <w:tcPr>
            <w:tcW w:w="1235" w:type="dxa"/>
          </w:tcPr>
          <w:p w14:paraId="1849B135" w14:textId="77777777" w:rsidR="00C03F8C" w:rsidRDefault="00C03F8C" w:rsidP="000120F1"/>
        </w:tc>
      </w:tr>
      <w:tr w:rsidR="0040143B" w14:paraId="2240246A" w14:textId="77777777" w:rsidTr="0040143B">
        <w:tc>
          <w:tcPr>
            <w:tcW w:w="7165" w:type="dxa"/>
            <w:gridSpan w:val="4"/>
          </w:tcPr>
          <w:p w14:paraId="5BB34627" w14:textId="77777777" w:rsidR="0040143B" w:rsidRPr="007F7EDE" w:rsidRDefault="0040143B" w:rsidP="000120F1">
            <w:pPr>
              <w:rPr>
                <w:b/>
              </w:rPr>
            </w:pPr>
            <w:r w:rsidRPr="007F7EDE">
              <w:rPr>
                <w:b/>
              </w:rPr>
              <w:t xml:space="preserve">Totale Importo </w:t>
            </w:r>
          </w:p>
          <w:p w14:paraId="079734FE" w14:textId="77777777" w:rsidR="0040143B" w:rsidRDefault="0040143B" w:rsidP="000120F1"/>
        </w:tc>
        <w:tc>
          <w:tcPr>
            <w:tcW w:w="1228" w:type="dxa"/>
          </w:tcPr>
          <w:p w14:paraId="4ED89A30" w14:textId="77777777" w:rsidR="0040143B" w:rsidRDefault="0040143B" w:rsidP="000120F1"/>
        </w:tc>
        <w:tc>
          <w:tcPr>
            <w:tcW w:w="1235" w:type="dxa"/>
          </w:tcPr>
          <w:p w14:paraId="669FF9D4" w14:textId="77777777" w:rsidR="0040143B" w:rsidRDefault="0040143B" w:rsidP="000120F1"/>
        </w:tc>
      </w:tr>
    </w:tbl>
    <w:p w14:paraId="11C1CDA7" w14:textId="77777777" w:rsidR="0040143B" w:rsidRDefault="0040143B" w:rsidP="0040143B"/>
    <w:p w14:paraId="52FB3CA9" w14:textId="77777777" w:rsidR="0040143B" w:rsidRDefault="0040143B" w:rsidP="0040143B">
      <w:r>
        <w:t>_____________________, lì____________</w:t>
      </w:r>
      <w:r>
        <w:tab/>
      </w:r>
      <w:r>
        <w:tab/>
      </w:r>
      <w:r>
        <w:tab/>
      </w:r>
      <w:r>
        <w:tab/>
      </w:r>
      <w:r>
        <w:tab/>
        <w:t xml:space="preserve">Il richiedente </w:t>
      </w:r>
    </w:p>
    <w:p w14:paraId="3C5AAB61" w14:textId="5B438886" w:rsidR="0040143B" w:rsidRDefault="0040143B" w:rsidP="0040143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14:paraId="7D6D6A79" w14:textId="77777777" w:rsidR="0040143B" w:rsidRDefault="0040143B" w:rsidP="0040143B"/>
    <w:p w14:paraId="699A93AC" w14:textId="77777777" w:rsidR="0040143B" w:rsidRDefault="0040143B" w:rsidP="0040143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0143B" w14:paraId="16067D9B" w14:textId="77777777" w:rsidTr="000120F1">
        <w:tc>
          <w:tcPr>
            <w:tcW w:w="4889" w:type="dxa"/>
          </w:tcPr>
          <w:p w14:paraId="6A202717" w14:textId="77777777" w:rsidR="0040143B" w:rsidRDefault="0040143B" w:rsidP="000120F1">
            <w:r>
              <w:t xml:space="preserve">VISTO </w:t>
            </w:r>
          </w:p>
          <w:p w14:paraId="6E8895FD" w14:textId="77777777" w:rsidR="0040143B" w:rsidRDefault="0040143B" w:rsidP="000120F1">
            <w:r>
              <w:sym w:font="Wingdings" w:char="F06D"/>
            </w:r>
            <w:r>
              <w:t xml:space="preserve"> SI AUTORIZZA</w:t>
            </w:r>
          </w:p>
          <w:p w14:paraId="08EEF5B0" w14:textId="77777777" w:rsidR="0040143B" w:rsidRDefault="0040143B" w:rsidP="000120F1">
            <w:r>
              <w:sym w:font="Wingdings" w:char="F06D"/>
            </w:r>
            <w:r>
              <w:t xml:space="preserve"> NON SI AUTORIZZA</w:t>
            </w:r>
          </w:p>
          <w:p w14:paraId="52540E45" w14:textId="77777777" w:rsidR="0040143B" w:rsidRDefault="0040143B" w:rsidP="000120F1">
            <w:pPr>
              <w:jc w:val="center"/>
            </w:pPr>
            <w:r>
              <w:t>Il Dirigente Scolastico</w:t>
            </w:r>
          </w:p>
          <w:p w14:paraId="7DB442C8" w14:textId="77777777" w:rsidR="0040143B" w:rsidRDefault="0040143B" w:rsidP="000120F1">
            <w:pPr>
              <w:jc w:val="center"/>
            </w:pPr>
            <w:r>
              <w:t>_______________________</w:t>
            </w:r>
          </w:p>
          <w:p w14:paraId="0772EB12" w14:textId="77777777" w:rsidR="0040143B" w:rsidRDefault="0040143B" w:rsidP="000120F1"/>
        </w:tc>
        <w:tc>
          <w:tcPr>
            <w:tcW w:w="4889" w:type="dxa"/>
          </w:tcPr>
          <w:p w14:paraId="5EB0C11E" w14:textId="77777777" w:rsidR="0040143B" w:rsidRDefault="0040143B" w:rsidP="000120F1">
            <w:r>
              <w:t xml:space="preserve">VISTO </w:t>
            </w:r>
          </w:p>
          <w:p w14:paraId="3DED82DA" w14:textId="77777777" w:rsidR="0040143B" w:rsidRDefault="0040143B" w:rsidP="000120F1">
            <w:pPr>
              <w:jc w:val="center"/>
            </w:pPr>
          </w:p>
          <w:p w14:paraId="5BC1AEB3" w14:textId="77777777" w:rsidR="0040143B" w:rsidRDefault="0040143B" w:rsidP="000120F1">
            <w:pPr>
              <w:jc w:val="center"/>
            </w:pPr>
          </w:p>
          <w:p w14:paraId="3057EA23" w14:textId="77777777" w:rsidR="0040143B" w:rsidRDefault="0040143B" w:rsidP="000120F1">
            <w:pPr>
              <w:jc w:val="center"/>
            </w:pPr>
            <w:r>
              <w:t>Il DSGA</w:t>
            </w:r>
          </w:p>
          <w:p w14:paraId="37BE03C7" w14:textId="77777777" w:rsidR="0040143B" w:rsidRDefault="0040143B" w:rsidP="000120F1">
            <w:pPr>
              <w:jc w:val="center"/>
            </w:pPr>
            <w:r>
              <w:t>_______________________</w:t>
            </w:r>
          </w:p>
          <w:p w14:paraId="0FA3B293" w14:textId="77777777" w:rsidR="0040143B" w:rsidRDefault="0040143B" w:rsidP="000120F1"/>
        </w:tc>
      </w:tr>
    </w:tbl>
    <w:p w14:paraId="06C26785" w14:textId="77777777" w:rsidR="00216925" w:rsidRPr="00216925" w:rsidRDefault="00216925" w:rsidP="00216925">
      <w:pPr>
        <w:rPr>
          <w:rFonts w:ascii="Calibri" w:hAnsi="Calibri"/>
          <w:sz w:val="18"/>
          <w:szCs w:val="18"/>
        </w:rPr>
      </w:pPr>
    </w:p>
    <w:p w14:paraId="76004B70" w14:textId="77777777" w:rsidR="00216925" w:rsidRPr="00216925" w:rsidRDefault="00216925" w:rsidP="00216925">
      <w:pPr>
        <w:rPr>
          <w:rFonts w:ascii="Calibri" w:hAnsi="Calibri"/>
          <w:sz w:val="18"/>
          <w:szCs w:val="18"/>
        </w:rPr>
      </w:pPr>
    </w:p>
    <w:p w14:paraId="30848772" w14:textId="77777777" w:rsidR="00216925" w:rsidRPr="00216925" w:rsidRDefault="00216925" w:rsidP="00216925">
      <w:pPr>
        <w:rPr>
          <w:rFonts w:ascii="Calibri" w:hAnsi="Calibri"/>
          <w:sz w:val="18"/>
          <w:szCs w:val="18"/>
        </w:rPr>
      </w:pPr>
    </w:p>
    <w:p w14:paraId="25BB2532" w14:textId="77777777" w:rsidR="00216925" w:rsidRPr="00216925" w:rsidRDefault="00216925" w:rsidP="0040143B">
      <w:pPr>
        <w:rPr>
          <w:rFonts w:ascii="Calibri" w:hAnsi="Calibri"/>
          <w:sz w:val="18"/>
          <w:szCs w:val="18"/>
        </w:rPr>
      </w:pPr>
    </w:p>
    <w:sectPr w:rsidR="00216925" w:rsidRPr="00216925" w:rsidSect="004252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418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A60E3" w14:textId="77777777" w:rsidR="00612B9A" w:rsidRDefault="00612B9A" w:rsidP="00C25EC3">
      <w:r>
        <w:separator/>
      </w:r>
    </w:p>
  </w:endnote>
  <w:endnote w:type="continuationSeparator" w:id="0">
    <w:p w14:paraId="22A28C5B" w14:textId="77777777" w:rsidR="00612B9A" w:rsidRDefault="00612B9A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C822" w14:textId="77777777" w:rsidR="00672432" w:rsidRDefault="006724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r w:rsidRPr="00A955C1">
      <w:rPr>
        <w:rFonts w:eastAsia="Calibri"/>
        <w:color w:val="000000"/>
        <w:sz w:val="18"/>
        <w:szCs w:val="18"/>
      </w:rPr>
      <w:t>: UF2RIQ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35510" w14:textId="77777777" w:rsidR="00672432" w:rsidRDefault="006724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B51AE" w14:textId="77777777" w:rsidR="00612B9A" w:rsidRDefault="00612B9A" w:rsidP="00C25EC3">
      <w:r>
        <w:separator/>
      </w:r>
    </w:p>
  </w:footnote>
  <w:footnote w:type="continuationSeparator" w:id="0">
    <w:p w14:paraId="05346E4F" w14:textId="77777777" w:rsidR="00612B9A" w:rsidRDefault="00612B9A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713AA" w14:textId="77777777" w:rsidR="00672432" w:rsidRDefault="006724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8705D" w14:textId="0A24E9D2" w:rsidR="00C03F8C" w:rsidRDefault="00C03F8C" w:rsidP="00C03F8C">
    <w:pPr>
      <w:autoSpaceDE w:val="0"/>
      <w:autoSpaceDN w:val="0"/>
      <w:adjustRightInd w:val="0"/>
      <w:jc w:val="center"/>
      <w:rPr>
        <w:rFonts w:ascii="Calibri-Bold" w:eastAsiaTheme="minorHAnsi" w:hAnsi="Calibri-Bold" w:cs="Calibri-Bold"/>
        <w:b/>
        <w:bCs/>
        <w:sz w:val="22"/>
        <w:szCs w:val="22"/>
        <w:lang w:eastAsia="en-US"/>
      </w:rPr>
    </w:pPr>
    <w:r w:rsidRPr="00C03F8C">
      <w:rPr>
        <w:rFonts w:eastAsiaTheme="minorHAnsi"/>
        <w:noProof/>
        <w:lang w:eastAsia="en-US"/>
      </w:rPr>
      <w:drawing>
        <wp:anchor distT="0" distB="0" distL="114300" distR="114300" simplePos="0" relativeHeight="251658240" behindDoc="0" locked="0" layoutInCell="1" allowOverlap="1" wp14:anchorId="0776C954" wp14:editId="74CDEE27">
          <wp:simplePos x="0" y="0"/>
          <wp:positionH relativeFrom="margin">
            <wp:align>right</wp:align>
          </wp:positionH>
          <wp:positionV relativeFrom="paragraph">
            <wp:posOffset>106680</wp:posOffset>
          </wp:positionV>
          <wp:extent cx="6120130" cy="775335"/>
          <wp:effectExtent l="0" t="0" r="0" b="5715"/>
          <wp:wrapSquare wrapText="bothSides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24622E" w14:textId="6F0C2445" w:rsidR="00C03F8C" w:rsidRDefault="00C03F8C" w:rsidP="00C03F8C">
    <w:pPr>
      <w:autoSpaceDE w:val="0"/>
      <w:autoSpaceDN w:val="0"/>
      <w:adjustRightInd w:val="0"/>
      <w:jc w:val="center"/>
      <w:rPr>
        <w:rFonts w:ascii="Calibri-Bold" w:eastAsiaTheme="minorHAnsi" w:hAnsi="Calibri-Bold" w:cs="Calibri-Bold"/>
        <w:b/>
        <w:bCs/>
        <w:sz w:val="22"/>
        <w:szCs w:val="22"/>
        <w:lang w:eastAsia="en-US"/>
      </w:rPr>
    </w:pPr>
    <w:r>
      <w:rPr>
        <w:rFonts w:ascii="Calibri-Bold" w:eastAsiaTheme="minorHAnsi" w:hAnsi="Calibri-Bold" w:cs="Calibri-Bold"/>
        <w:b/>
        <w:bCs/>
        <w:sz w:val="22"/>
        <w:szCs w:val="22"/>
        <w:lang w:eastAsia="en-US"/>
      </w:rPr>
      <w:t>I S T I T U T O C OMP R E N S IVO S T A T A L E “ D A N T E A L I G H I E R I ”</w:t>
    </w:r>
  </w:p>
  <w:p w14:paraId="6FD76C67" w14:textId="77777777" w:rsidR="00C03F8C" w:rsidRDefault="00C03F8C" w:rsidP="00C03F8C">
    <w:pPr>
      <w:autoSpaceDE w:val="0"/>
      <w:autoSpaceDN w:val="0"/>
      <w:adjustRightInd w:val="0"/>
      <w:jc w:val="center"/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Scuola dell’Infanzia, Primaria, Secondaria di 1° grado</w:t>
    </w:r>
  </w:p>
  <w:p w14:paraId="2541EB20" w14:textId="3666A8A0" w:rsidR="0013005C" w:rsidRDefault="00C03F8C" w:rsidP="00C03F8C">
    <w:pPr>
      <w:pStyle w:val="Intestazione"/>
      <w:jc w:val="center"/>
      <w:rPr>
        <w:sz w:val="6"/>
        <w:szCs w:val="6"/>
      </w:rPr>
    </w:pPr>
    <w:r>
      <w:rPr>
        <w:rFonts w:ascii="Calibri" w:eastAsiaTheme="minorHAnsi" w:hAnsi="Calibri" w:cs="Calibri"/>
        <w:sz w:val="22"/>
        <w:szCs w:val="22"/>
        <w:lang w:eastAsia="en-US"/>
      </w:rPr>
      <w:t xml:space="preserve">94013 </w:t>
    </w:r>
    <w:r>
      <w:rPr>
        <w:rFonts w:ascii="Calibri-Bold" w:eastAsiaTheme="minorHAnsi" w:hAnsi="Calibri-Bold" w:cs="Calibri-Bold"/>
        <w:b/>
        <w:bCs/>
        <w:sz w:val="22"/>
        <w:szCs w:val="22"/>
        <w:lang w:eastAsia="en-US"/>
      </w:rPr>
      <w:t xml:space="preserve">LEONFORTE </w:t>
    </w:r>
    <w:r>
      <w:rPr>
        <w:rFonts w:ascii="Calibri" w:eastAsiaTheme="minorHAnsi" w:hAnsi="Calibri" w:cs="Calibri"/>
        <w:sz w:val="22"/>
        <w:szCs w:val="22"/>
        <w:lang w:eastAsia="en-US"/>
      </w:rPr>
      <w:t xml:space="preserve">(EN) - Codice Meccanografico: </w:t>
    </w:r>
    <w:r>
      <w:rPr>
        <w:rFonts w:ascii="Calibri-Bold" w:eastAsiaTheme="minorHAnsi" w:hAnsi="Calibri-Bold" w:cs="Calibri-Bold"/>
        <w:b/>
        <w:bCs/>
        <w:sz w:val="22"/>
        <w:szCs w:val="22"/>
        <w:lang w:eastAsia="en-US"/>
      </w:rPr>
      <w:t>ENIC82200D</w:t>
    </w:r>
  </w:p>
  <w:p w14:paraId="5800F2B7" w14:textId="77777777" w:rsidR="00C03F8C" w:rsidRDefault="00C03F8C" w:rsidP="00C03F8C">
    <w:pPr>
      <w:autoSpaceDE w:val="0"/>
      <w:autoSpaceDN w:val="0"/>
      <w:adjustRightInd w:val="0"/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Fondi Strutturali Europei – Programma Nazionale “Scuola e competenze” 2021-2027. Priorità 01 – Scuola e</w:t>
    </w:r>
  </w:p>
  <w:p w14:paraId="376C30C5" w14:textId="77777777" w:rsidR="00C03F8C" w:rsidRDefault="00C03F8C" w:rsidP="00C03F8C">
    <w:pPr>
      <w:autoSpaceDE w:val="0"/>
      <w:autoSpaceDN w:val="0"/>
      <w:adjustRightInd w:val="0"/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competenze – Fondo Sociale Europeo Plus (FSE+) – Obiettivo Specifico ESO4.6– Azione ESO4.6.A4 – Sotto azione</w:t>
    </w:r>
  </w:p>
  <w:p w14:paraId="4C97CAAF" w14:textId="77777777" w:rsidR="00C03F8C" w:rsidRDefault="00C03F8C" w:rsidP="00C03F8C">
    <w:pPr>
      <w:autoSpaceDE w:val="0"/>
      <w:autoSpaceDN w:val="0"/>
      <w:adjustRightInd w:val="0"/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ESO4.6.A4.D, interventi di cui al Decreto del Ministro dell’istruzione e del merito 19 novembre 2024, n. 233,</w:t>
    </w:r>
  </w:p>
  <w:p w14:paraId="76478299" w14:textId="77777777" w:rsidR="00C03F8C" w:rsidRDefault="00C03F8C" w:rsidP="00C03F8C">
    <w:pPr>
      <w:autoSpaceDE w:val="0"/>
      <w:autoSpaceDN w:val="0"/>
      <w:adjustRightInd w:val="0"/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Avviso Prot. 57173 del 14/04/2025, “Percorsi di orientamento nelle scuole secondarie di primo grado”.</w:t>
    </w:r>
  </w:p>
  <w:p w14:paraId="306A1E6B" w14:textId="77777777" w:rsidR="00C03F8C" w:rsidRDefault="00C03F8C" w:rsidP="00C03F8C">
    <w:pPr>
      <w:autoSpaceDE w:val="0"/>
      <w:autoSpaceDN w:val="0"/>
      <w:adjustRightInd w:val="0"/>
      <w:rPr>
        <w:rFonts w:ascii="Calibri" w:eastAsiaTheme="minorHAnsi" w:hAnsi="Calibri" w:cs="Calibri"/>
        <w:sz w:val="22"/>
        <w:szCs w:val="22"/>
        <w:lang w:eastAsia="en-US"/>
      </w:rPr>
    </w:pPr>
    <w:r>
      <w:rPr>
        <w:rFonts w:ascii="Calibri" w:eastAsiaTheme="minorHAnsi" w:hAnsi="Calibri" w:cs="Calibri"/>
        <w:sz w:val="22"/>
        <w:szCs w:val="22"/>
        <w:lang w:eastAsia="en-US"/>
      </w:rPr>
      <w:t xml:space="preserve">Progetto: </w:t>
    </w:r>
    <w:r w:rsidRPr="00672432">
      <w:rPr>
        <w:rFonts w:ascii="Calibri" w:eastAsiaTheme="minorHAnsi" w:hAnsi="Calibri" w:cs="Calibri"/>
        <w:b/>
        <w:bCs/>
        <w:sz w:val="22"/>
        <w:szCs w:val="22"/>
        <w:lang w:eastAsia="en-US"/>
      </w:rPr>
      <w:t>ORIENTIAMOCI VERSO IL FUTURO</w:t>
    </w:r>
  </w:p>
  <w:p w14:paraId="721DCC01" w14:textId="77777777" w:rsidR="00C03F8C" w:rsidRDefault="00C03F8C" w:rsidP="00C03F8C">
    <w:pPr>
      <w:autoSpaceDE w:val="0"/>
      <w:autoSpaceDN w:val="0"/>
      <w:adjustRightInd w:val="0"/>
      <w:rPr>
        <w:rFonts w:ascii="Calibri" w:eastAsiaTheme="minorHAnsi" w:hAnsi="Calibri" w:cs="Calibri"/>
        <w:sz w:val="22"/>
        <w:szCs w:val="22"/>
        <w:lang w:eastAsia="en-US"/>
      </w:rPr>
    </w:pPr>
    <w:r>
      <w:rPr>
        <w:rFonts w:ascii="Calibri" w:eastAsiaTheme="minorHAnsi" w:hAnsi="Calibri" w:cs="Calibri"/>
        <w:sz w:val="22"/>
        <w:szCs w:val="22"/>
        <w:lang w:eastAsia="en-US"/>
      </w:rPr>
      <w:t>CUP: F54D25001890007</w:t>
    </w:r>
  </w:p>
  <w:p w14:paraId="2A757D84" w14:textId="7C283A18" w:rsidR="00C03F8C" w:rsidRDefault="00C03F8C" w:rsidP="00C03F8C">
    <w:pPr>
      <w:pStyle w:val="Intestazione"/>
      <w:rPr>
        <w:sz w:val="6"/>
        <w:szCs w:val="6"/>
      </w:rPr>
    </w:pPr>
    <w:r>
      <w:rPr>
        <w:rFonts w:ascii="Calibri" w:eastAsiaTheme="minorHAnsi" w:hAnsi="Calibri" w:cs="Calibri"/>
        <w:sz w:val="22"/>
        <w:szCs w:val="22"/>
        <w:lang w:eastAsia="en-US"/>
      </w:rPr>
      <w:t>CNP: ESO4.6.A4.D-FSEPN SI-2025-159</w:t>
    </w:r>
  </w:p>
  <w:p w14:paraId="5A69B31D" w14:textId="24093495" w:rsidR="00C03F8C" w:rsidRDefault="00C03F8C" w:rsidP="0013005C">
    <w:pPr>
      <w:pStyle w:val="Intestazione"/>
      <w:rPr>
        <w:sz w:val="6"/>
        <w:szCs w:val="6"/>
      </w:rPr>
    </w:pPr>
  </w:p>
  <w:p w14:paraId="1032F1D4" w14:textId="0D740040" w:rsidR="00C03F8C" w:rsidRDefault="00C03F8C" w:rsidP="0013005C">
    <w:pPr>
      <w:pStyle w:val="Intestazione"/>
      <w:rPr>
        <w:sz w:val="6"/>
        <w:szCs w:val="6"/>
      </w:rPr>
    </w:pPr>
  </w:p>
  <w:p w14:paraId="363A4D80" w14:textId="75BBEE74" w:rsidR="00C03F8C" w:rsidRDefault="00C03F8C" w:rsidP="0013005C">
    <w:pPr>
      <w:pStyle w:val="Intestazione"/>
      <w:rPr>
        <w:sz w:val="6"/>
        <w:szCs w:val="6"/>
      </w:rPr>
    </w:pPr>
  </w:p>
  <w:p w14:paraId="45B7D8DE" w14:textId="390798E3" w:rsidR="00C03F8C" w:rsidRDefault="00C03F8C" w:rsidP="0013005C">
    <w:pPr>
      <w:pStyle w:val="Intestazione"/>
      <w:rPr>
        <w:sz w:val="6"/>
        <w:szCs w:val="6"/>
      </w:rPr>
    </w:pPr>
  </w:p>
  <w:p w14:paraId="738106F1" w14:textId="37F43A85" w:rsidR="00C03F8C" w:rsidRDefault="00C03F8C" w:rsidP="0013005C">
    <w:pPr>
      <w:pStyle w:val="Intestazione"/>
      <w:rPr>
        <w:sz w:val="6"/>
        <w:szCs w:val="6"/>
      </w:rPr>
    </w:pPr>
  </w:p>
  <w:p w14:paraId="2F75DA9B" w14:textId="5750416D" w:rsidR="00C03F8C" w:rsidRDefault="00C03F8C" w:rsidP="0013005C">
    <w:pPr>
      <w:pStyle w:val="Intestazione"/>
      <w:rPr>
        <w:sz w:val="6"/>
        <w:szCs w:val="6"/>
      </w:rPr>
    </w:pPr>
  </w:p>
  <w:p w14:paraId="3CEAD9A0" w14:textId="18AB9F9A" w:rsidR="00C03F8C" w:rsidRDefault="00C03F8C" w:rsidP="0013005C">
    <w:pPr>
      <w:pStyle w:val="Intestazione"/>
      <w:rPr>
        <w:sz w:val="6"/>
        <w:szCs w:val="6"/>
      </w:rPr>
    </w:pPr>
  </w:p>
  <w:p w14:paraId="0B168D92" w14:textId="77777777" w:rsidR="00C03F8C" w:rsidRPr="00746E69" w:rsidRDefault="00C03F8C" w:rsidP="0013005C">
    <w:pPr>
      <w:pStyle w:val="Intestazione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2A53F" w14:textId="77777777" w:rsidR="00672432" w:rsidRDefault="006724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71F6B"/>
    <w:multiLevelType w:val="hybridMultilevel"/>
    <w:tmpl w:val="17F46018"/>
    <w:lvl w:ilvl="0" w:tplc="EBB2BA92">
      <w:numFmt w:val="bullet"/>
      <w:lvlText w:val="•"/>
      <w:lvlJc w:val="left"/>
      <w:pPr>
        <w:ind w:left="300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D0CA0A">
      <w:numFmt w:val="bullet"/>
      <w:lvlText w:val="•"/>
      <w:lvlJc w:val="left"/>
      <w:pPr>
        <w:ind w:left="1267" w:hanging="229"/>
      </w:pPr>
      <w:rPr>
        <w:rFonts w:hint="default"/>
        <w:lang w:val="it-IT" w:eastAsia="en-US" w:bidi="ar-SA"/>
      </w:rPr>
    </w:lvl>
    <w:lvl w:ilvl="2" w:tplc="850ECBF8">
      <w:numFmt w:val="bullet"/>
      <w:lvlText w:val="•"/>
      <w:lvlJc w:val="left"/>
      <w:pPr>
        <w:ind w:left="2235" w:hanging="229"/>
      </w:pPr>
      <w:rPr>
        <w:rFonts w:hint="default"/>
        <w:lang w:val="it-IT" w:eastAsia="en-US" w:bidi="ar-SA"/>
      </w:rPr>
    </w:lvl>
    <w:lvl w:ilvl="3" w:tplc="810AE3F8">
      <w:numFmt w:val="bullet"/>
      <w:lvlText w:val="•"/>
      <w:lvlJc w:val="left"/>
      <w:pPr>
        <w:ind w:left="3203" w:hanging="229"/>
      </w:pPr>
      <w:rPr>
        <w:rFonts w:hint="default"/>
        <w:lang w:val="it-IT" w:eastAsia="en-US" w:bidi="ar-SA"/>
      </w:rPr>
    </w:lvl>
    <w:lvl w:ilvl="4" w:tplc="5750045C">
      <w:numFmt w:val="bullet"/>
      <w:lvlText w:val="•"/>
      <w:lvlJc w:val="left"/>
      <w:pPr>
        <w:ind w:left="4171" w:hanging="229"/>
      </w:pPr>
      <w:rPr>
        <w:rFonts w:hint="default"/>
        <w:lang w:val="it-IT" w:eastAsia="en-US" w:bidi="ar-SA"/>
      </w:rPr>
    </w:lvl>
    <w:lvl w:ilvl="5" w:tplc="B0A42D66">
      <w:numFmt w:val="bullet"/>
      <w:lvlText w:val="•"/>
      <w:lvlJc w:val="left"/>
      <w:pPr>
        <w:ind w:left="5139" w:hanging="229"/>
      </w:pPr>
      <w:rPr>
        <w:rFonts w:hint="default"/>
        <w:lang w:val="it-IT" w:eastAsia="en-US" w:bidi="ar-SA"/>
      </w:rPr>
    </w:lvl>
    <w:lvl w:ilvl="6" w:tplc="0BD07B5C">
      <w:numFmt w:val="bullet"/>
      <w:lvlText w:val="•"/>
      <w:lvlJc w:val="left"/>
      <w:pPr>
        <w:ind w:left="6107" w:hanging="229"/>
      </w:pPr>
      <w:rPr>
        <w:rFonts w:hint="default"/>
        <w:lang w:val="it-IT" w:eastAsia="en-US" w:bidi="ar-SA"/>
      </w:rPr>
    </w:lvl>
    <w:lvl w:ilvl="7" w:tplc="0CFA4CF8">
      <w:numFmt w:val="bullet"/>
      <w:lvlText w:val="•"/>
      <w:lvlJc w:val="left"/>
      <w:pPr>
        <w:ind w:left="7075" w:hanging="229"/>
      </w:pPr>
      <w:rPr>
        <w:rFonts w:hint="default"/>
        <w:lang w:val="it-IT" w:eastAsia="en-US" w:bidi="ar-SA"/>
      </w:rPr>
    </w:lvl>
    <w:lvl w:ilvl="8" w:tplc="4CA4C642">
      <w:numFmt w:val="bullet"/>
      <w:lvlText w:val="•"/>
      <w:lvlJc w:val="left"/>
      <w:pPr>
        <w:ind w:left="8043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21D47FEE"/>
    <w:multiLevelType w:val="multilevel"/>
    <w:tmpl w:val="37FE9A9C"/>
    <w:lvl w:ilvl="0">
      <w:start w:val="1"/>
      <w:numFmt w:val="bullet"/>
      <w:lvlText w:val=""/>
      <w:lvlJc w:val="left"/>
      <w:pPr>
        <w:ind w:left="933" w:hanging="360"/>
      </w:pPr>
      <w:rPr>
        <w:rFonts w:ascii="Wingdings" w:hAnsi="Wingdings" w:hint="default"/>
        <w:sz w:val="22"/>
        <w:szCs w:val="22"/>
      </w:rPr>
    </w:lvl>
    <w:lvl w:ilvl="1">
      <w:numFmt w:val="bullet"/>
      <w:lvlText w:val="●"/>
      <w:lvlJc w:val="left"/>
      <w:pPr>
        <w:ind w:left="1653" w:hanging="719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2596" w:hanging="719"/>
      </w:pPr>
    </w:lvl>
    <w:lvl w:ilvl="3">
      <w:numFmt w:val="bullet"/>
      <w:lvlText w:val="•"/>
      <w:lvlJc w:val="left"/>
      <w:pPr>
        <w:ind w:left="3533" w:hanging="720"/>
      </w:pPr>
    </w:lvl>
    <w:lvl w:ilvl="4">
      <w:numFmt w:val="bullet"/>
      <w:lvlText w:val="•"/>
      <w:lvlJc w:val="left"/>
      <w:pPr>
        <w:ind w:left="4470" w:hanging="720"/>
      </w:pPr>
    </w:lvl>
    <w:lvl w:ilvl="5">
      <w:numFmt w:val="bullet"/>
      <w:lvlText w:val="•"/>
      <w:lvlJc w:val="left"/>
      <w:pPr>
        <w:ind w:left="5407" w:hanging="720"/>
      </w:pPr>
    </w:lvl>
    <w:lvl w:ilvl="6">
      <w:numFmt w:val="bullet"/>
      <w:lvlText w:val="•"/>
      <w:lvlJc w:val="left"/>
      <w:pPr>
        <w:ind w:left="6344" w:hanging="720"/>
      </w:pPr>
    </w:lvl>
    <w:lvl w:ilvl="7">
      <w:numFmt w:val="bullet"/>
      <w:lvlText w:val="•"/>
      <w:lvlJc w:val="left"/>
      <w:pPr>
        <w:ind w:left="7280" w:hanging="720"/>
      </w:pPr>
    </w:lvl>
    <w:lvl w:ilvl="8">
      <w:numFmt w:val="bullet"/>
      <w:lvlText w:val="•"/>
      <w:lvlJc w:val="left"/>
      <w:pPr>
        <w:ind w:left="8217" w:hanging="720"/>
      </w:pPr>
    </w:lvl>
  </w:abstractNum>
  <w:abstractNum w:abstractNumId="3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60ABD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abstractNum w:abstractNumId="5" w15:restartNumberingAfterBreak="0">
    <w:nsid w:val="377A137D"/>
    <w:multiLevelType w:val="hybridMultilevel"/>
    <w:tmpl w:val="8E64F5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81B44"/>
    <w:multiLevelType w:val="multilevel"/>
    <w:tmpl w:val="4AFAEF1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40F9570B"/>
    <w:multiLevelType w:val="hybridMultilevel"/>
    <w:tmpl w:val="FD381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54C85"/>
    <w:multiLevelType w:val="hybridMultilevel"/>
    <w:tmpl w:val="B1B05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F7A8D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abstractNum w:abstractNumId="10" w15:restartNumberingAfterBreak="0">
    <w:nsid w:val="56B40635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abstractNum w:abstractNumId="11" w15:restartNumberingAfterBreak="0">
    <w:nsid w:val="66784E46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abstractNum w:abstractNumId="12" w15:restartNumberingAfterBreak="0">
    <w:nsid w:val="67BA23D2"/>
    <w:multiLevelType w:val="multilevel"/>
    <w:tmpl w:val="AFE22410"/>
    <w:lvl w:ilvl="0">
      <w:start w:val="1"/>
      <w:numFmt w:val="lowerLetter"/>
      <w:lvlText w:val="%1."/>
      <w:lvlJc w:val="left"/>
      <w:pPr>
        <w:ind w:left="1080" w:hanging="360"/>
      </w:pPr>
      <w:rPr>
        <w:sz w:val="24"/>
        <w:szCs w:val="22"/>
      </w:rPr>
    </w:lvl>
    <w:lvl w:ilvl="1">
      <w:numFmt w:val="bullet"/>
      <w:lvlText w:val="•"/>
      <w:lvlJc w:val="left"/>
      <w:pPr>
        <w:ind w:left="2002" w:hanging="360"/>
      </w:pPr>
    </w:lvl>
    <w:lvl w:ilvl="2">
      <w:numFmt w:val="bullet"/>
      <w:lvlText w:val="•"/>
      <w:lvlJc w:val="left"/>
      <w:pPr>
        <w:ind w:left="2917" w:hanging="360"/>
      </w:pPr>
    </w:lvl>
    <w:lvl w:ilvl="3">
      <w:numFmt w:val="bullet"/>
      <w:lvlText w:val="•"/>
      <w:lvlJc w:val="left"/>
      <w:pPr>
        <w:ind w:left="3832" w:hanging="360"/>
      </w:pPr>
    </w:lvl>
    <w:lvl w:ilvl="4">
      <w:numFmt w:val="bullet"/>
      <w:lvlText w:val="•"/>
      <w:lvlJc w:val="left"/>
      <w:pPr>
        <w:ind w:left="4747" w:hanging="360"/>
      </w:pPr>
    </w:lvl>
    <w:lvl w:ilvl="5">
      <w:numFmt w:val="bullet"/>
      <w:lvlText w:val="•"/>
      <w:lvlJc w:val="left"/>
      <w:pPr>
        <w:ind w:left="5662" w:hanging="360"/>
      </w:pPr>
    </w:lvl>
    <w:lvl w:ilvl="6">
      <w:numFmt w:val="bullet"/>
      <w:lvlText w:val="•"/>
      <w:lvlJc w:val="left"/>
      <w:pPr>
        <w:ind w:left="6577" w:hanging="360"/>
      </w:pPr>
    </w:lvl>
    <w:lvl w:ilvl="7">
      <w:numFmt w:val="bullet"/>
      <w:lvlText w:val="•"/>
      <w:lvlJc w:val="left"/>
      <w:pPr>
        <w:ind w:left="7492" w:hanging="360"/>
      </w:pPr>
    </w:lvl>
    <w:lvl w:ilvl="8">
      <w:numFmt w:val="bullet"/>
      <w:lvlText w:val="•"/>
      <w:lvlJc w:val="left"/>
      <w:pPr>
        <w:ind w:left="8407" w:hanging="360"/>
      </w:pPr>
    </w:lvl>
  </w:abstractNum>
  <w:abstractNum w:abstractNumId="13" w15:restartNumberingAfterBreak="0">
    <w:nsid w:val="7175649F"/>
    <w:multiLevelType w:val="hybridMultilevel"/>
    <w:tmpl w:val="EAF43F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93D8F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14"/>
  </w:num>
  <w:num w:numId="8">
    <w:abstractNumId w:val="10"/>
  </w:num>
  <w:num w:numId="9">
    <w:abstractNumId w:val="11"/>
  </w:num>
  <w:num w:numId="10">
    <w:abstractNumId w:val="4"/>
  </w:num>
  <w:num w:numId="11">
    <w:abstractNumId w:val="9"/>
  </w:num>
  <w:num w:numId="12">
    <w:abstractNumId w:val="12"/>
  </w:num>
  <w:num w:numId="13">
    <w:abstractNumId w:val="6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BF"/>
    <w:rsid w:val="00003236"/>
    <w:rsid w:val="00004221"/>
    <w:rsid w:val="00005E3C"/>
    <w:rsid w:val="00020616"/>
    <w:rsid w:val="000416D4"/>
    <w:rsid w:val="00042DFF"/>
    <w:rsid w:val="00045B72"/>
    <w:rsid w:val="000518EE"/>
    <w:rsid w:val="00055BDD"/>
    <w:rsid w:val="00065611"/>
    <w:rsid w:val="00072895"/>
    <w:rsid w:val="00077B67"/>
    <w:rsid w:val="00084016"/>
    <w:rsid w:val="00085545"/>
    <w:rsid w:val="00093CE9"/>
    <w:rsid w:val="00097BFE"/>
    <w:rsid w:val="000A582E"/>
    <w:rsid w:val="000C13A4"/>
    <w:rsid w:val="000C493A"/>
    <w:rsid w:val="000D3B11"/>
    <w:rsid w:val="000D4DEB"/>
    <w:rsid w:val="000E7E50"/>
    <w:rsid w:val="000F0940"/>
    <w:rsid w:val="000F25BF"/>
    <w:rsid w:val="000F2E11"/>
    <w:rsid w:val="000F38FA"/>
    <w:rsid w:val="00111716"/>
    <w:rsid w:val="001167E7"/>
    <w:rsid w:val="00126D49"/>
    <w:rsid w:val="0013005C"/>
    <w:rsid w:val="001322A3"/>
    <w:rsid w:val="00140689"/>
    <w:rsid w:val="00172CA7"/>
    <w:rsid w:val="00187D6E"/>
    <w:rsid w:val="00190DC6"/>
    <w:rsid w:val="0019227B"/>
    <w:rsid w:val="0019327E"/>
    <w:rsid w:val="001B30DB"/>
    <w:rsid w:val="001B74F4"/>
    <w:rsid w:val="001C2A71"/>
    <w:rsid w:val="001C6594"/>
    <w:rsid w:val="001D2684"/>
    <w:rsid w:val="001D4BCC"/>
    <w:rsid w:val="001F6B06"/>
    <w:rsid w:val="00216925"/>
    <w:rsid w:val="00216A03"/>
    <w:rsid w:val="00217FD5"/>
    <w:rsid w:val="0022438E"/>
    <w:rsid w:val="00235756"/>
    <w:rsid w:val="002359AA"/>
    <w:rsid w:val="002451F5"/>
    <w:rsid w:val="00262044"/>
    <w:rsid w:val="002637D4"/>
    <w:rsid w:val="00280FAF"/>
    <w:rsid w:val="00284817"/>
    <w:rsid w:val="00287E52"/>
    <w:rsid w:val="002908BC"/>
    <w:rsid w:val="00293C5A"/>
    <w:rsid w:val="002A20DC"/>
    <w:rsid w:val="002A2294"/>
    <w:rsid w:val="002A5275"/>
    <w:rsid w:val="002B7E5C"/>
    <w:rsid w:val="002C54A4"/>
    <w:rsid w:val="002C5740"/>
    <w:rsid w:val="00307F9A"/>
    <w:rsid w:val="00315A03"/>
    <w:rsid w:val="00322787"/>
    <w:rsid w:val="003262BF"/>
    <w:rsid w:val="00334A9E"/>
    <w:rsid w:val="0034607A"/>
    <w:rsid w:val="003477E8"/>
    <w:rsid w:val="00362146"/>
    <w:rsid w:val="00366255"/>
    <w:rsid w:val="0037459E"/>
    <w:rsid w:val="00380CC5"/>
    <w:rsid w:val="0039234B"/>
    <w:rsid w:val="003A57DB"/>
    <w:rsid w:val="003C1703"/>
    <w:rsid w:val="003C2C1B"/>
    <w:rsid w:val="003D7274"/>
    <w:rsid w:val="0040143B"/>
    <w:rsid w:val="00420879"/>
    <w:rsid w:val="004252A6"/>
    <w:rsid w:val="004557DF"/>
    <w:rsid w:val="004661DF"/>
    <w:rsid w:val="00466829"/>
    <w:rsid w:val="00467E04"/>
    <w:rsid w:val="00492E3F"/>
    <w:rsid w:val="004A1EBA"/>
    <w:rsid w:val="004B10AA"/>
    <w:rsid w:val="004C46D2"/>
    <w:rsid w:val="004D1FE5"/>
    <w:rsid w:val="004D50C2"/>
    <w:rsid w:val="004E7F36"/>
    <w:rsid w:val="00503DA8"/>
    <w:rsid w:val="0050528E"/>
    <w:rsid w:val="005102F6"/>
    <w:rsid w:val="005133B1"/>
    <w:rsid w:val="00527B47"/>
    <w:rsid w:val="00527B8B"/>
    <w:rsid w:val="0053702A"/>
    <w:rsid w:val="005556F9"/>
    <w:rsid w:val="005614EC"/>
    <w:rsid w:val="00562109"/>
    <w:rsid w:val="00580356"/>
    <w:rsid w:val="005807CC"/>
    <w:rsid w:val="005854D6"/>
    <w:rsid w:val="005C211B"/>
    <w:rsid w:val="005C74B2"/>
    <w:rsid w:val="005F75E1"/>
    <w:rsid w:val="0060254D"/>
    <w:rsid w:val="00612B9A"/>
    <w:rsid w:val="0064503E"/>
    <w:rsid w:val="00645342"/>
    <w:rsid w:val="00646C06"/>
    <w:rsid w:val="00653F07"/>
    <w:rsid w:val="00656BAA"/>
    <w:rsid w:val="00670667"/>
    <w:rsid w:val="00672432"/>
    <w:rsid w:val="006754A7"/>
    <w:rsid w:val="006872B7"/>
    <w:rsid w:val="006909C2"/>
    <w:rsid w:val="006B0E9C"/>
    <w:rsid w:val="006B0F29"/>
    <w:rsid w:val="006B2AC2"/>
    <w:rsid w:val="006C7340"/>
    <w:rsid w:val="006E71EC"/>
    <w:rsid w:val="006F7E68"/>
    <w:rsid w:val="00701324"/>
    <w:rsid w:val="00702E52"/>
    <w:rsid w:val="0071198C"/>
    <w:rsid w:val="00717934"/>
    <w:rsid w:val="00724242"/>
    <w:rsid w:val="00733AFF"/>
    <w:rsid w:val="00733CDD"/>
    <w:rsid w:val="00741D77"/>
    <w:rsid w:val="00746E69"/>
    <w:rsid w:val="00761C6E"/>
    <w:rsid w:val="0076319E"/>
    <w:rsid w:val="00764B79"/>
    <w:rsid w:val="00774675"/>
    <w:rsid w:val="00776A4A"/>
    <w:rsid w:val="007B6A02"/>
    <w:rsid w:val="007C0E95"/>
    <w:rsid w:val="007C1879"/>
    <w:rsid w:val="007D469B"/>
    <w:rsid w:val="007F67C7"/>
    <w:rsid w:val="00815CED"/>
    <w:rsid w:val="00820615"/>
    <w:rsid w:val="008231CA"/>
    <w:rsid w:val="00826BA2"/>
    <w:rsid w:val="00827243"/>
    <w:rsid w:val="00831544"/>
    <w:rsid w:val="00860E8A"/>
    <w:rsid w:val="008667C6"/>
    <w:rsid w:val="00883E16"/>
    <w:rsid w:val="00893BFE"/>
    <w:rsid w:val="00905975"/>
    <w:rsid w:val="00927719"/>
    <w:rsid w:val="00944BD6"/>
    <w:rsid w:val="00972F3D"/>
    <w:rsid w:val="0097734A"/>
    <w:rsid w:val="00981950"/>
    <w:rsid w:val="0098398F"/>
    <w:rsid w:val="009959AD"/>
    <w:rsid w:val="009B1D95"/>
    <w:rsid w:val="009C0A25"/>
    <w:rsid w:val="009F3E09"/>
    <w:rsid w:val="00A13C45"/>
    <w:rsid w:val="00A14FDD"/>
    <w:rsid w:val="00A320F5"/>
    <w:rsid w:val="00A3443E"/>
    <w:rsid w:val="00A64901"/>
    <w:rsid w:val="00A66EC3"/>
    <w:rsid w:val="00A7244F"/>
    <w:rsid w:val="00A763FD"/>
    <w:rsid w:val="00A774D1"/>
    <w:rsid w:val="00A9375C"/>
    <w:rsid w:val="00A947EC"/>
    <w:rsid w:val="00A955C1"/>
    <w:rsid w:val="00AB1789"/>
    <w:rsid w:val="00AD6D41"/>
    <w:rsid w:val="00AD7EB9"/>
    <w:rsid w:val="00AE1E20"/>
    <w:rsid w:val="00AF34B5"/>
    <w:rsid w:val="00AF6976"/>
    <w:rsid w:val="00B0659E"/>
    <w:rsid w:val="00B10151"/>
    <w:rsid w:val="00B12009"/>
    <w:rsid w:val="00B30394"/>
    <w:rsid w:val="00B32211"/>
    <w:rsid w:val="00B36B96"/>
    <w:rsid w:val="00B43470"/>
    <w:rsid w:val="00B52007"/>
    <w:rsid w:val="00B56E3E"/>
    <w:rsid w:val="00B736E4"/>
    <w:rsid w:val="00B76B43"/>
    <w:rsid w:val="00BA42DC"/>
    <w:rsid w:val="00BB0FFF"/>
    <w:rsid w:val="00C00D6C"/>
    <w:rsid w:val="00C0210D"/>
    <w:rsid w:val="00C03F8C"/>
    <w:rsid w:val="00C07B60"/>
    <w:rsid w:val="00C13B22"/>
    <w:rsid w:val="00C249EB"/>
    <w:rsid w:val="00C25EC3"/>
    <w:rsid w:val="00C56A01"/>
    <w:rsid w:val="00C9096D"/>
    <w:rsid w:val="00C92ACD"/>
    <w:rsid w:val="00C967BE"/>
    <w:rsid w:val="00CA3804"/>
    <w:rsid w:val="00CB35A8"/>
    <w:rsid w:val="00CB4BDC"/>
    <w:rsid w:val="00CD25D5"/>
    <w:rsid w:val="00CD384C"/>
    <w:rsid w:val="00CD5616"/>
    <w:rsid w:val="00D02D20"/>
    <w:rsid w:val="00D075D5"/>
    <w:rsid w:val="00D10DFE"/>
    <w:rsid w:val="00D339D3"/>
    <w:rsid w:val="00D33DF6"/>
    <w:rsid w:val="00D35521"/>
    <w:rsid w:val="00D35626"/>
    <w:rsid w:val="00D40A11"/>
    <w:rsid w:val="00D47FE3"/>
    <w:rsid w:val="00D5779C"/>
    <w:rsid w:val="00D7074B"/>
    <w:rsid w:val="00D70B9E"/>
    <w:rsid w:val="00D7593B"/>
    <w:rsid w:val="00D8000E"/>
    <w:rsid w:val="00D8417D"/>
    <w:rsid w:val="00DC73B2"/>
    <w:rsid w:val="00DD51E1"/>
    <w:rsid w:val="00DD59BF"/>
    <w:rsid w:val="00DE4700"/>
    <w:rsid w:val="00DE4F80"/>
    <w:rsid w:val="00DF5A80"/>
    <w:rsid w:val="00E02710"/>
    <w:rsid w:val="00E07455"/>
    <w:rsid w:val="00E25549"/>
    <w:rsid w:val="00E3573B"/>
    <w:rsid w:val="00E42388"/>
    <w:rsid w:val="00E449AC"/>
    <w:rsid w:val="00E44B5F"/>
    <w:rsid w:val="00E454DD"/>
    <w:rsid w:val="00E65ACF"/>
    <w:rsid w:val="00E71CF1"/>
    <w:rsid w:val="00E9364C"/>
    <w:rsid w:val="00EB38FC"/>
    <w:rsid w:val="00EC28D7"/>
    <w:rsid w:val="00ED67F3"/>
    <w:rsid w:val="00EE0CA5"/>
    <w:rsid w:val="00F522D3"/>
    <w:rsid w:val="00F5652D"/>
    <w:rsid w:val="00F61713"/>
    <w:rsid w:val="00F65292"/>
    <w:rsid w:val="00F71EC4"/>
    <w:rsid w:val="00F82651"/>
    <w:rsid w:val="00F94148"/>
    <w:rsid w:val="00F94449"/>
    <w:rsid w:val="00F96311"/>
    <w:rsid w:val="00F97F6E"/>
    <w:rsid w:val="00FB2867"/>
    <w:rsid w:val="00FB310C"/>
    <w:rsid w:val="00FB42CE"/>
    <w:rsid w:val="00FB6F9B"/>
    <w:rsid w:val="00FC3C3D"/>
    <w:rsid w:val="00FC66FE"/>
    <w:rsid w:val="00FE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E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1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EC3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51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1F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1F5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utente</cp:lastModifiedBy>
  <cp:revision>2</cp:revision>
  <dcterms:created xsi:type="dcterms:W3CDTF">2025-11-24T08:11:00Z</dcterms:created>
  <dcterms:modified xsi:type="dcterms:W3CDTF">2025-11-24T08:11:00Z</dcterms:modified>
</cp:coreProperties>
</file>